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20" w:rsidRPr="005868E7" w:rsidRDefault="006C1A20" w:rsidP="006C1A20">
      <w:pPr>
        <w:pStyle w:val="Estilo"/>
        <w:ind w:left="28" w:right="33"/>
        <w:jc w:val="both"/>
        <w:rPr>
          <w:rFonts w:ascii="Tahoma" w:hAnsi="Tahoma" w:cs="Tahoma"/>
          <w:w w:val="107"/>
          <w:sz w:val="22"/>
          <w:szCs w:val="22"/>
        </w:rPr>
      </w:pPr>
      <w:r w:rsidRPr="005868E7">
        <w:rPr>
          <w:rFonts w:ascii="Tahoma" w:hAnsi="Tahoma" w:cs="Tahoma"/>
          <w:noProof/>
          <w:w w:val="107"/>
          <w:sz w:val="22"/>
          <w:szCs w:val="22"/>
        </w:rPr>
        <w:drawing>
          <wp:inline distT="0" distB="0" distL="0" distR="0" wp14:anchorId="5100CA31" wp14:editId="2659A8FF">
            <wp:extent cx="2752725" cy="1010259"/>
            <wp:effectExtent l="0" t="0" r="0" b="0"/>
            <wp:docPr id="50" name="Imagen 50" descr="logo 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logo ites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054" cy="101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A20" w:rsidRPr="005868E7" w:rsidRDefault="006C1A20" w:rsidP="006C1A20">
      <w:pPr>
        <w:pStyle w:val="Estilo"/>
        <w:ind w:left="28" w:right="33"/>
        <w:jc w:val="both"/>
        <w:rPr>
          <w:rFonts w:ascii="Tahoma" w:hAnsi="Tahoma" w:cs="Tahoma"/>
          <w:b/>
          <w:w w:val="107"/>
          <w:sz w:val="22"/>
          <w:szCs w:val="22"/>
        </w:rPr>
      </w:pPr>
    </w:p>
    <w:p w:rsidR="006C1A20" w:rsidRPr="005868E7" w:rsidRDefault="006C1A20" w:rsidP="006C1A20">
      <w:pPr>
        <w:pStyle w:val="Estilo"/>
        <w:ind w:left="28" w:right="33"/>
        <w:jc w:val="both"/>
        <w:rPr>
          <w:rFonts w:ascii="Tahoma" w:hAnsi="Tahoma" w:cs="Tahoma"/>
          <w:color w:val="000000"/>
          <w:w w:val="107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CONVENIO ESPECÍFICO DE COLABORACIÓN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="008E7507">
        <w:rPr>
          <w:rFonts w:ascii="Tahoma" w:hAnsi="Tahoma" w:cs="Tahoma"/>
          <w:b/>
          <w:color w:val="000000"/>
          <w:w w:val="107"/>
          <w:sz w:val="22"/>
          <w:szCs w:val="22"/>
        </w:rPr>
        <w:t>DE PRÓ</w:t>
      </w:r>
      <w:r w:rsidR="001854C5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RROGA</w:t>
      </w:r>
      <w:r w:rsidR="001854C5"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="001854C5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DE PAGO</w:t>
      </w:r>
      <w:r w:rsidR="001854C5"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QUE CELEBRA </w:t>
      </w: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 xml:space="preserve">POR UNA PARTE EL </w:t>
      </w:r>
      <w:r w:rsidR="003D6A17">
        <w:rPr>
          <w:rFonts w:ascii="Tahoma" w:hAnsi="Tahoma" w:cs="Tahoma"/>
          <w:b/>
          <w:color w:val="000000"/>
          <w:w w:val="107"/>
          <w:sz w:val="22"/>
          <w:szCs w:val="22"/>
          <w:lang w:val="es-ES"/>
        </w:rPr>
        <w:t>TECNOLÓ</w:t>
      </w:r>
      <w:r w:rsidR="008E69CD" w:rsidRPr="008E69CD">
        <w:rPr>
          <w:rFonts w:ascii="Tahoma" w:hAnsi="Tahoma" w:cs="Tahoma"/>
          <w:b/>
          <w:color w:val="000000"/>
          <w:w w:val="107"/>
          <w:sz w:val="22"/>
          <w:szCs w:val="22"/>
          <w:lang w:val="es-ES"/>
        </w:rPr>
        <w:t xml:space="preserve">GICO SUPERIOR DE IRAPUATO EXTENSIÓN </w:t>
      </w:r>
      <w:r w:rsidR="0033054C">
        <w:rPr>
          <w:rFonts w:ascii="Tahoma" w:hAnsi="Tahoma" w:cs="Tahoma"/>
          <w:b/>
          <w:color w:val="000000"/>
          <w:w w:val="107"/>
          <w:sz w:val="22"/>
          <w:szCs w:val="22"/>
          <w:lang w:val="es-ES"/>
        </w:rPr>
        <w:t>TARIMORO</w:t>
      </w:r>
      <w:r w:rsidR="008E7507">
        <w:rPr>
          <w:rFonts w:ascii="Tahoma" w:hAnsi="Tahoma" w:cs="Tahoma"/>
          <w:color w:val="000000"/>
          <w:w w:val="107"/>
          <w:sz w:val="22"/>
          <w:szCs w:val="22"/>
          <w:lang w:val="es-ES"/>
        </w:rPr>
        <w:t>, REPRESENTADO EN E</w:t>
      </w: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 xml:space="preserve">STE ACTO POR EL </w:t>
      </w:r>
      <w:r w:rsidR="0027344E"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DIRECTOR GENERAL</w:t>
      </w: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 xml:space="preserve">, EL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  <w:lang w:val="es-ES"/>
        </w:rPr>
        <w:t xml:space="preserve">M. EN F. JOSÉ RICARDO NARVÁEZ RAMÍREZ </w:t>
      </w: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A QUIEN EN LO SUCESIVO SE LE DENOMINARÁ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“</w:t>
      </w:r>
      <w:r w:rsidR="005C356B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EL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ITESI”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color w:val="000000"/>
          <w:w w:val="113"/>
          <w:sz w:val="22"/>
          <w:szCs w:val="22"/>
        </w:rPr>
        <w:t xml:space="preserve">Y 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POR LA OTRA PARTE </w:t>
      </w:r>
      <w:r w:rsidR="00F74966">
        <w:rPr>
          <w:rFonts w:ascii="Tahoma" w:hAnsi="Tahoma" w:cs="Tahoma"/>
          <w:noProof/>
          <w:color w:val="000000"/>
          <w:w w:val="107"/>
          <w:sz w:val="22"/>
          <w:szCs w:val="22"/>
        </w:rPr>
        <w:t>DEL</w:t>
      </w:r>
      <w:r w:rsidR="00A91BA5">
        <w:rPr>
          <w:rFonts w:ascii="Tahoma" w:hAnsi="Tahoma" w:cs="Tahoma"/>
          <w:noProof/>
          <w:color w:val="000000"/>
          <w:w w:val="107"/>
          <w:sz w:val="22"/>
          <w:szCs w:val="22"/>
        </w:rPr>
        <w:t xml:space="preserve"> </w:t>
      </w:r>
      <w:r w:rsidR="00A91BA5" w:rsidRPr="00A91BA5">
        <w:rPr>
          <w:rFonts w:ascii="Tahoma" w:hAnsi="Tahoma" w:cs="Tahoma"/>
          <w:b/>
          <w:noProof/>
          <w:color w:val="000000"/>
          <w:w w:val="107"/>
          <w:sz w:val="22"/>
          <w:szCs w:val="22"/>
        </w:rPr>
        <w:t>C.</w:t>
      </w:r>
      <w:r w:rsidR="004C5125" w:rsidRPr="005868E7">
        <w:rPr>
          <w:rFonts w:ascii="Tahoma" w:hAnsi="Tahoma" w:cs="Tahoma"/>
          <w:b/>
          <w:noProof/>
          <w:color w:val="000000"/>
          <w:w w:val="107"/>
          <w:sz w:val="22"/>
          <w:szCs w:val="22"/>
        </w:rPr>
        <w:t xml:space="preserve"> </w:t>
      </w:r>
      <w:r w:rsidR="00802066" w:rsidRPr="007B0BD6">
        <w:rPr>
          <w:rFonts w:ascii="Tahoma" w:hAnsi="Tahoma" w:cs="Tahoma"/>
          <w:b/>
          <w:noProof/>
          <w:color w:val="000000"/>
          <w:w w:val="107"/>
          <w:sz w:val="22"/>
          <w:szCs w:val="22"/>
          <w:highlight w:val="lightGray"/>
          <w:u w:val="single"/>
        </w:rPr>
        <w:fldChar w:fldCharType="begin">
          <w:ffData>
            <w:name w:val="Texto1"/>
            <w:enabled/>
            <w:calcOnExit w:val="0"/>
            <w:helpText w:type="text" w:val="Escriba su Nombre, Apellido Paterno, Apellido Materno"/>
            <w:statusText w:type="text" w:val="Escriba su Nombre, Apellido Paterno, Apellido Materno"/>
            <w:textInput>
              <w:default w:val="NOMBRE, APELLIDO PATERNO, APELLIDO MATERNO"/>
              <w:format w:val="UPPERCASE"/>
            </w:textInput>
          </w:ffData>
        </w:fldChar>
      </w:r>
      <w:bookmarkStart w:id="0" w:name="Texto1"/>
      <w:r w:rsidR="00802066" w:rsidRPr="007B0BD6">
        <w:rPr>
          <w:rFonts w:ascii="Tahoma" w:hAnsi="Tahoma" w:cs="Tahoma"/>
          <w:b/>
          <w:noProof/>
          <w:color w:val="000000"/>
          <w:w w:val="107"/>
          <w:sz w:val="22"/>
          <w:szCs w:val="22"/>
          <w:highlight w:val="lightGray"/>
          <w:u w:val="single"/>
        </w:rPr>
        <w:instrText xml:space="preserve"> FORMTEXT </w:instrText>
      </w:r>
      <w:r w:rsidR="00802066" w:rsidRPr="007B0BD6">
        <w:rPr>
          <w:rFonts w:ascii="Tahoma" w:hAnsi="Tahoma" w:cs="Tahoma"/>
          <w:b/>
          <w:noProof/>
          <w:color w:val="000000"/>
          <w:w w:val="107"/>
          <w:sz w:val="22"/>
          <w:szCs w:val="22"/>
          <w:highlight w:val="lightGray"/>
          <w:u w:val="single"/>
        </w:rPr>
      </w:r>
      <w:r w:rsidR="00802066" w:rsidRPr="007B0BD6">
        <w:rPr>
          <w:rFonts w:ascii="Tahoma" w:hAnsi="Tahoma" w:cs="Tahoma"/>
          <w:b/>
          <w:noProof/>
          <w:color w:val="000000"/>
          <w:w w:val="107"/>
          <w:sz w:val="22"/>
          <w:szCs w:val="22"/>
          <w:highlight w:val="lightGray"/>
          <w:u w:val="single"/>
        </w:rPr>
        <w:fldChar w:fldCharType="separate"/>
      </w:r>
      <w:bookmarkStart w:id="1" w:name="_GoBack"/>
      <w:r w:rsidR="009A0B35" w:rsidRPr="007B0BD6">
        <w:rPr>
          <w:rFonts w:ascii="Tahoma" w:hAnsi="Tahoma" w:cs="Tahoma"/>
          <w:b/>
          <w:noProof/>
          <w:color w:val="000000"/>
          <w:w w:val="107"/>
          <w:sz w:val="22"/>
          <w:szCs w:val="22"/>
          <w:highlight w:val="lightGray"/>
          <w:u w:val="single"/>
        </w:rPr>
        <w:t>NOMBRE, APELLIDO PATERNO, APELLIDO MATERNO</w:t>
      </w:r>
      <w:bookmarkEnd w:id="1"/>
      <w:r w:rsidR="00802066" w:rsidRPr="007B0BD6">
        <w:rPr>
          <w:rFonts w:ascii="Tahoma" w:hAnsi="Tahoma" w:cs="Tahoma"/>
          <w:b/>
          <w:noProof/>
          <w:color w:val="000000"/>
          <w:w w:val="107"/>
          <w:sz w:val="22"/>
          <w:szCs w:val="22"/>
          <w:highlight w:val="lightGray"/>
          <w:u w:val="single"/>
        </w:rPr>
        <w:fldChar w:fldCharType="end"/>
      </w:r>
      <w:bookmarkEnd w:id="0"/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QUIEN</w:t>
      </w:r>
      <w:r w:rsidR="005C356B"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 xml:space="preserve"> EN LO SUCESIVO SE LE </w:t>
      </w:r>
      <w:r w:rsidR="00914630"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DENOMINARÁ</w:t>
      </w:r>
      <w:r w:rsidR="005C356B"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 xml:space="preserve"> </w:t>
      </w:r>
      <w:r w:rsidR="001854C5" w:rsidRPr="005868E7">
        <w:rPr>
          <w:rFonts w:ascii="Tahoma" w:hAnsi="Tahoma" w:cs="Tahoma"/>
          <w:b/>
          <w:color w:val="000000"/>
          <w:w w:val="107"/>
          <w:sz w:val="22"/>
          <w:szCs w:val="22"/>
          <w:lang w:val="es-ES"/>
        </w:rPr>
        <w:t>“EL ALUMNO</w:t>
      </w:r>
      <w:r w:rsidR="00553E81" w:rsidRPr="005868E7">
        <w:rPr>
          <w:rFonts w:ascii="Tahoma" w:hAnsi="Tahoma" w:cs="Tahoma"/>
          <w:b/>
          <w:color w:val="000000"/>
          <w:w w:val="107"/>
          <w:sz w:val="22"/>
          <w:szCs w:val="22"/>
          <w:lang w:val="es-ES"/>
        </w:rPr>
        <w:t>”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>, BAJO LAS SIGUIENTES DECLARACIONES Y CLÁUSULAS:</w:t>
      </w:r>
    </w:p>
    <w:p w:rsidR="001854C5" w:rsidRPr="005868E7" w:rsidRDefault="001854C5" w:rsidP="006C1A20">
      <w:pPr>
        <w:pStyle w:val="Estilo"/>
        <w:ind w:left="28" w:right="33"/>
        <w:jc w:val="both"/>
        <w:rPr>
          <w:rFonts w:ascii="Tahoma" w:hAnsi="Tahoma" w:cs="Tahoma"/>
          <w:color w:val="000000"/>
          <w:w w:val="107"/>
          <w:sz w:val="22"/>
          <w:szCs w:val="22"/>
        </w:rPr>
      </w:pPr>
    </w:p>
    <w:p w:rsidR="001854C5" w:rsidRPr="005868E7" w:rsidRDefault="001854C5" w:rsidP="00B25F3F">
      <w:pPr>
        <w:pStyle w:val="Estilo"/>
        <w:ind w:left="28" w:right="33"/>
        <w:jc w:val="center"/>
        <w:rPr>
          <w:rFonts w:ascii="Tahoma" w:hAnsi="Tahoma" w:cs="Tahoma"/>
          <w:b/>
          <w:color w:val="000000"/>
          <w:w w:val="107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A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N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T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E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C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E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D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E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N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T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E</w:t>
      </w:r>
      <w:r w:rsidR="00B25F3F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S</w:t>
      </w:r>
    </w:p>
    <w:p w:rsidR="001854C5" w:rsidRPr="005868E7" w:rsidRDefault="001854C5" w:rsidP="006C1A20">
      <w:pPr>
        <w:pStyle w:val="Estilo"/>
        <w:ind w:left="28" w:right="33"/>
        <w:jc w:val="both"/>
        <w:rPr>
          <w:rFonts w:ascii="Tahoma" w:hAnsi="Tahoma" w:cs="Tahoma"/>
          <w:color w:val="000000"/>
          <w:w w:val="107"/>
          <w:sz w:val="22"/>
          <w:szCs w:val="22"/>
        </w:rPr>
      </w:pPr>
    </w:p>
    <w:p w:rsidR="001854C5" w:rsidRPr="005868E7" w:rsidRDefault="001854C5" w:rsidP="005868E7">
      <w:pPr>
        <w:pStyle w:val="Estilo"/>
        <w:ind w:left="28" w:right="33"/>
        <w:jc w:val="both"/>
        <w:rPr>
          <w:rFonts w:ascii="Tahoma" w:hAnsi="Tahoma" w:cs="Tahoma"/>
          <w:bCs/>
          <w:sz w:val="22"/>
          <w:szCs w:val="22"/>
        </w:rPr>
      </w:pPr>
      <w:r w:rsidRPr="005868E7">
        <w:rPr>
          <w:rFonts w:ascii="Tahoma" w:hAnsi="Tahoma" w:cs="Tahoma"/>
          <w:color w:val="000000"/>
          <w:w w:val="107"/>
          <w:sz w:val="22"/>
          <w:szCs w:val="22"/>
        </w:rPr>
        <w:t>1</w:t>
      </w:r>
      <w:r w:rsidR="00B25F3F"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.- </w:t>
      </w:r>
      <w:r w:rsidR="00B25F3F" w:rsidRPr="005868E7">
        <w:rPr>
          <w:rFonts w:ascii="Tahoma" w:hAnsi="Tahoma" w:cs="Tahoma"/>
          <w:bCs/>
          <w:sz w:val="22"/>
          <w:szCs w:val="22"/>
        </w:rPr>
        <w:t>A fin de propiciar que estudiantes   en situación económica adversa, puedan continuar su formación académica y</w:t>
      </w:r>
      <w:r w:rsidR="00B25F3F" w:rsidRPr="005868E7">
        <w:rPr>
          <w:rFonts w:ascii="Tahoma" w:hAnsi="Tahoma" w:cs="Tahoma"/>
          <w:sz w:val="22"/>
          <w:szCs w:val="22"/>
        </w:rPr>
        <w:t xml:space="preserve"> </w:t>
      </w:r>
      <w:r w:rsidR="00B25F3F" w:rsidRPr="005868E7">
        <w:rPr>
          <w:rFonts w:ascii="Tahoma" w:hAnsi="Tahoma" w:cs="Tahoma"/>
          <w:bCs/>
          <w:sz w:val="22"/>
          <w:szCs w:val="22"/>
        </w:rPr>
        <w:t>con el fin de impulsar la educación de los estudiantes guanajuatenses, a fin de contribuir a la mejora de su calidad de vida, buscando ante todo su permanencia y continuación de sus estudios.</w:t>
      </w:r>
    </w:p>
    <w:p w:rsidR="005868E7" w:rsidRPr="005868E7" w:rsidRDefault="005868E7" w:rsidP="005868E7">
      <w:pPr>
        <w:pStyle w:val="Estilo"/>
        <w:ind w:left="28" w:right="33"/>
        <w:jc w:val="both"/>
        <w:rPr>
          <w:rFonts w:ascii="Tahoma" w:hAnsi="Tahoma" w:cs="Tahoma"/>
          <w:bCs/>
          <w:sz w:val="22"/>
          <w:szCs w:val="22"/>
        </w:rPr>
      </w:pPr>
    </w:p>
    <w:p w:rsidR="005868E7" w:rsidRPr="005868E7" w:rsidRDefault="005868E7" w:rsidP="005868E7">
      <w:pPr>
        <w:pStyle w:val="Estilo"/>
        <w:ind w:left="28" w:right="33"/>
        <w:jc w:val="both"/>
        <w:rPr>
          <w:rFonts w:ascii="Tahoma" w:hAnsi="Tahoma" w:cs="Tahoma"/>
          <w:color w:val="000000"/>
          <w:w w:val="107"/>
          <w:sz w:val="22"/>
          <w:szCs w:val="22"/>
        </w:rPr>
      </w:pPr>
      <w:r w:rsidRPr="005868E7">
        <w:rPr>
          <w:rFonts w:ascii="Tahoma" w:hAnsi="Tahoma" w:cs="Tahoma"/>
          <w:bCs/>
          <w:sz w:val="22"/>
          <w:szCs w:val="22"/>
        </w:rPr>
        <w:t xml:space="preserve">2.- </w:t>
      </w:r>
      <w:r w:rsidRPr="005868E7">
        <w:rPr>
          <w:rFonts w:ascii="Tahoma" w:hAnsi="Tahoma" w:cs="Tahoma"/>
          <w:color w:val="000000"/>
          <w:w w:val="107"/>
          <w:sz w:val="22"/>
          <w:szCs w:val="22"/>
        </w:rPr>
        <w:t xml:space="preserve">En congruencia con las acciones de Gobierno del Estado, referente al apoyo en estos tiempos de pandemia, los cuales han afectado consideradamente en la economía en nuestra sociedad,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“EL ITESI”</w:t>
      </w:r>
      <w:r>
        <w:rPr>
          <w:rFonts w:ascii="Tahoma" w:hAnsi="Tahoma" w:cs="Tahoma"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sz w:val="22"/>
          <w:szCs w:val="22"/>
        </w:rPr>
        <w:t>con la finalidad de impulsar la continuidad en los estudios y facilitar las labores académicas y educativas, teniendo como objetivo principal, apoyar en la prórroga de plazo para el pago del 50% de la reinscripción.</w:t>
      </w:r>
    </w:p>
    <w:p w:rsidR="006C1A20" w:rsidRPr="005868E7" w:rsidRDefault="006C1A20" w:rsidP="006C1A20">
      <w:pPr>
        <w:pStyle w:val="Estilo"/>
        <w:ind w:right="15"/>
        <w:rPr>
          <w:rFonts w:ascii="Tahoma" w:hAnsi="Tahoma" w:cs="Tahoma"/>
          <w:b/>
          <w:color w:val="000000"/>
          <w:w w:val="107"/>
          <w:sz w:val="22"/>
          <w:szCs w:val="22"/>
        </w:rPr>
      </w:pPr>
    </w:p>
    <w:p w:rsidR="006C1A20" w:rsidRPr="005868E7" w:rsidRDefault="006C1A20" w:rsidP="006C1A20">
      <w:pPr>
        <w:pStyle w:val="Estilo"/>
        <w:ind w:right="15"/>
        <w:jc w:val="center"/>
        <w:rPr>
          <w:rFonts w:ascii="Tahoma" w:hAnsi="Tahoma" w:cs="Tahoma"/>
          <w:b/>
          <w:color w:val="000000"/>
          <w:w w:val="107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D E C L A R A C I O N E S</w:t>
      </w:r>
    </w:p>
    <w:p w:rsidR="006C1A20" w:rsidRPr="005868E7" w:rsidRDefault="006C1A20" w:rsidP="006C1A20">
      <w:pPr>
        <w:pStyle w:val="Estilo"/>
        <w:ind w:right="15"/>
        <w:rPr>
          <w:rFonts w:ascii="Tahoma" w:hAnsi="Tahoma" w:cs="Tahoma"/>
          <w:b/>
          <w:color w:val="000000"/>
          <w:w w:val="107"/>
          <w:sz w:val="22"/>
          <w:szCs w:val="22"/>
        </w:rPr>
      </w:pPr>
    </w:p>
    <w:p w:rsidR="006C1A20" w:rsidRPr="005868E7" w:rsidRDefault="005C356B" w:rsidP="006C1A20">
      <w:pPr>
        <w:pStyle w:val="Estilo"/>
        <w:ind w:left="33" w:right="43"/>
        <w:rPr>
          <w:rFonts w:ascii="Tahoma" w:hAnsi="Tahoma" w:cs="Tahoma"/>
          <w:b/>
          <w:color w:val="000000"/>
          <w:w w:val="107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I.- DE</w:t>
      </w:r>
      <w:r w:rsidR="006C1A20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>“EL ITESI”</w:t>
      </w:r>
      <w:r w:rsidR="006C1A20" w:rsidRPr="005868E7">
        <w:rPr>
          <w:rFonts w:ascii="Tahoma" w:hAnsi="Tahoma" w:cs="Tahoma"/>
          <w:b/>
          <w:color w:val="000000"/>
          <w:w w:val="107"/>
          <w:sz w:val="22"/>
          <w:szCs w:val="22"/>
        </w:rPr>
        <w:t xml:space="preserve">: </w:t>
      </w:r>
    </w:p>
    <w:p w:rsidR="006C1A20" w:rsidRPr="005868E7" w:rsidRDefault="006C1A20" w:rsidP="006C1A20">
      <w:pPr>
        <w:pStyle w:val="Estilo"/>
        <w:ind w:left="33" w:right="43"/>
        <w:rPr>
          <w:rFonts w:ascii="Tahoma" w:hAnsi="Tahoma" w:cs="Tahoma"/>
          <w:b/>
          <w:color w:val="000000"/>
          <w:w w:val="107"/>
          <w:sz w:val="22"/>
          <w:szCs w:val="22"/>
        </w:rPr>
      </w:pPr>
    </w:p>
    <w:p w:rsidR="006C1A20" w:rsidRPr="005868E7" w:rsidRDefault="00911937" w:rsidP="006C1A20">
      <w:pPr>
        <w:pStyle w:val="Estilo"/>
        <w:numPr>
          <w:ilvl w:val="0"/>
          <w:numId w:val="2"/>
        </w:numPr>
        <w:tabs>
          <w:tab w:val="clear" w:pos="720"/>
          <w:tab w:val="left" w:pos="426"/>
        </w:tabs>
        <w:ind w:left="426" w:right="48" w:hanging="426"/>
        <w:jc w:val="both"/>
        <w:rPr>
          <w:rFonts w:ascii="Tahoma" w:hAnsi="Tahoma" w:cs="Tahoma"/>
          <w:b/>
          <w:bCs/>
          <w:color w:val="000000"/>
          <w:w w:val="107"/>
          <w:sz w:val="22"/>
          <w:szCs w:val="22"/>
          <w:lang w:val="es-ES"/>
        </w:rPr>
      </w:pPr>
      <w:r w:rsidRPr="00CB35EB">
        <w:rPr>
          <w:rFonts w:ascii="Tahoma" w:hAnsi="Tahoma" w:cs="Tahoma"/>
          <w:bCs/>
          <w:color w:val="000000"/>
          <w:w w:val="107"/>
          <w:sz w:val="22"/>
          <w:szCs w:val="22"/>
          <w:lang w:val="es-ES"/>
        </w:rPr>
        <w:t>Que es un Organismo Público</w:t>
      </w:r>
      <w:r w:rsidRPr="005868E7">
        <w:rPr>
          <w:rFonts w:ascii="Tahoma" w:hAnsi="Tahoma" w:cs="Tahoma"/>
          <w:bCs/>
          <w:color w:val="000000"/>
          <w:w w:val="107"/>
          <w:sz w:val="22"/>
          <w:szCs w:val="22"/>
          <w:lang w:val="es-ES"/>
        </w:rPr>
        <w:t xml:space="preserve"> Descentralizado de Gobierno del Estado de Guanajuato</w:t>
      </w:r>
      <w:r>
        <w:rPr>
          <w:rFonts w:ascii="Tahoma" w:hAnsi="Tahoma" w:cs="Tahoma"/>
          <w:bCs/>
          <w:color w:val="000000"/>
          <w:w w:val="107"/>
          <w:sz w:val="22"/>
          <w:szCs w:val="22"/>
          <w:lang w:val="es-ES"/>
        </w:rPr>
        <w:t>,</w:t>
      </w:r>
      <w:r w:rsidRPr="005868E7">
        <w:rPr>
          <w:rFonts w:ascii="Tahoma" w:hAnsi="Tahoma" w:cs="Tahoma"/>
          <w:bCs/>
          <w:color w:val="000000"/>
          <w:w w:val="107"/>
          <w:sz w:val="22"/>
          <w:szCs w:val="22"/>
          <w:lang w:val="es-ES"/>
        </w:rPr>
        <w:t xml:space="preserve"> </w:t>
      </w:r>
      <w:r w:rsidR="006C1A20" w:rsidRPr="005868E7">
        <w:rPr>
          <w:rFonts w:ascii="Tahoma" w:hAnsi="Tahoma" w:cs="Tahoma"/>
          <w:bCs/>
          <w:color w:val="000000"/>
          <w:w w:val="107"/>
          <w:sz w:val="22"/>
          <w:szCs w:val="22"/>
          <w:lang w:val="es-ES"/>
        </w:rPr>
        <w:t xml:space="preserve">con personalidad jurídica y patrimonio propio; con fundamento en el artículo 45° de la Ley Orgánica del Poder Ejecutivo para el estado de Guanajuato, así como el artículo 1° del Decreto Gubernativo </w:t>
      </w:r>
      <w:r w:rsidR="006C1A20"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Nº</w:t>
      </w:r>
      <w:r w:rsidR="006C1A20" w:rsidRPr="005868E7">
        <w:rPr>
          <w:rFonts w:ascii="Tahoma" w:hAnsi="Tahoma" w:cs="Tahoma"/>
          <w:bCs/>
          <w:color w:val="000000"/>
          <w:w w:val="107"/>
          <w:sz w:val="22"/>
          <w:szCs w:val="22"/>
          <w:lang w:val="es-ES"/>
        </w:rPr>
        <w:t xml:space="preserve"> 243°, de fecha 18 de octubre de 2005, por virtud del cual se reestructura la organización interna del Instituto Tecnológico Superior de Irapuato.</w:t>
      </w:r>
    </w:p>
    <w:p w:rsidR="006C1A20" w:rsidRPr="005868E7" w:rsidRDefault="006C1A20" w:rsidP="006C1A20">
      <w:pPr>
        <w:pStyle w:val="Estilo"/>
        <w:tabs>
          <w:tab w:val="left" w:pos="426"/>
        </w:tabs>
        <w:ind w:left="426" w:right="48" w:hanging="426"/>
        <w:jc w:val="both"/>
        <w:rPr>
          <w:rFonts w:ascii="Tahoma" w:hAnsi="Tahoma" w:cs="Tahoma"/>
          <w:b/>
          <w:bCs/>
          <w:color w:val="000000"/>
          <w:w w:val="107"/>
          <w:sz w:val="22"/>
          <w:szCs w:val="22"/>
          <w:lang w:val="es-ES"/>
        </w:rPr>
      </w:pPr>
    </w:p>
    <w:p w:rsidR="006C1A20" w:rsidRPr="005868E7" w:rsidRDefault="006C1A20" w:rsidP="006C1A20">
      <w:pPr>
        <w:numPr>
          <w:ilvl w:val="0"/>
          <w:numId w:val="2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b/>
          <w:bCs/>
          <w:color w:val="000000"/>
        </w:rPr>
      </w:pPr>
      <w:r w:rsidRPr="005868E7">
        <w:rPr>
          <w:rFonts w:ascii="Tahoma" w:hAnsi="Tahoma" w:cs="Tahoma"/>
          <w:color w:val="000000"/>
        </w:rPr>
        <w:t xml:space="preserve">Que el </w:t>
      </w:r>
      <w:r w:rsidRPr="005868E7">
        <w:rPr>
          <w:rFonts w:ascii="Tahoma" w:hAnsi="Tahoma" w:cs="Tahoma"/>
          <w:b/>
          <w:color w:val="000000"/>
          <w:w w:val="107"/>
          <w:lang w:val="es-ES"/>
        </w:rPr>
        <w:t>M. en F. José Ricardo Narváez Ramírez</w:t>
      </w:r>
      <w:r w:rsidRPr="005868E7">
        <w:rPr>
          <w:rFonts w:ascii="Tahoma" w:hAnsi="Tahoma" w:cs="Tahoma"/>
          <w:color w:val="000000"/>
        </w:rPr>
        <w:t xml:space="preserve"> es el </w:t>
      </w:r>
      <w:r w:rsidR="0027344E" w:rsidRPr="005868E7">
        <w:rPr>
          <w:rFonts w:ascii="Tahoma" w:hAnsi="Tahoma" w:cs="Tahoma"/>
          <w:color w:val="000000"/>
        </w:rPr>
        <w:t>Director</w:t>
      </w:r>
      <w:r w:rsidRPr="005868E7">
        <w:rPr>
          <w:rFonts w:ascii="Tahoma" w:hAnsi="Tahoma" w:cs="Tahoma"/>
          <w:color w:val="000000"/>
        </w:rPr>
        <w:t xml:space="preserve"> General del Instituto Tecnológico Superior de Irapuato</w:t>
      </w:r>
      <w:r w:rsidR="00914630">
        <w:rPr>
          <w:rFonts w:ascii="Tahoma" w:hAnsi="Tahoma" w:cs="Tahoma"/>
          <w:color w:val="000000"/>
        </w:rPr>
        <w:t>,</w:t>
      </w:r>
      <w:r w:rsidRPr="005868E7">
        <w:rPr>
          <w:rFonts w:ascii="Tahoma" w:hAnsi="Tahoma" w:cs="Tahoma"/>
          <w:color w:val="000000"/>
        </w:rPr>
        <w:t xml:space="preserve"> por así haberlo designado el Gobernador del Estado de Guanajuato el Lic. Mi</w:t>
      </w:r>
      <w:r w:rsidR="00914630">
        <w:rPr>
          <w:rFonts w:ascii="Tahoma" w:hAnsi="Tahoma" w:cs="Tahoma"/>
          <w:color w:val="000000"/>
        </w:rPr>
        <w:t xml:space="preserve">guel Márquez Márquez en fecha </w:t>
      </w:r>
      <w:r w:rsidR="0027344E" w:rsidRPr="005868E7">
        <w:rPr>
          <w:rFonts w:ascii="Tahoma" w:hAnsi="Tahoma" w:cs="Tahoma"/>
          <w:color w:val="000000"/>
        </w:rPr>
        <w:t>15 de julio del 2017.</w:t>
      </w:r>
    </w:p>
    <w:p w:rsidR="006C1A20" w:rsidRPr="005868E7" w:rsidRDefault="006C1A20" w:rsidP="006C1A20">
      <w:pPr>
        <w:pStyle w:val="Estilo"/>
        <w:tabs>
          <w:tab w:val="left" w:pos="426"/>
        </w:tabs>
        <w:ind w:right="48"/>
        <w:jc w:val="both"/>
        <w:rPr>
          <w:rFonts w:ascii="Tahoma" w:hAnsi="Tahoma" w:cs="Tahoma"/>
          <w:color w:val="000000"/>
          <w:w w:val="107"/>
          <w:sz w:val="22"/>
          <w:szCs w:val="22"/>
          <w:lang w:val="es-ES"/>
        </w:rPr>
      </w:pPr>
    </w:p>
    <w:p w:rsidR="006C1A20" w:rsidRPr="005868E7" w:rsidRDefault="006C1A20" w:rsidP="006C1A20">
      <w:pPr>
        <w:pStyle w:val="Estilo"/>
        <w:numPr>
          <w:ilvl w:val="0"/>
          <w:numId w:val="2"/>
        </w:numPr>
        <w:tabs>
          <w:tab w:val="clear" w:pos="720"/>
          <w:tab w:val="left" w:pos="426"/>
        </w:tabs>
        <w:ind w:left="426" w:right="48" w:hanging="426"/>
        <w:jc w:val="both"/>
        <w:rPr>
          <w:rFonts w:ascii="Tahoma" w:hAnsi="Tahoma" w:cs="Tahoma"/>
          <w:color w:val="000000"/>
          <w:w w:val="107"/>
          <w:sz w:val="22"/>
          <w:szCs w:val="22"/>
          <w:lang w:val="es-ES"/>
        </w:rPr>
      </w:pP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Que acude a la firma del presente convenio con fundamento en lo dispuesto en el artículo 54° fracción IV de la Ley Orgánica del Poder Ejecutivo para el Estado de Guanajuato y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Pr="005868E7">
        <w:rPr>
          <w:rFonts w:ascii="Tahoma" w:hAnsi="Tahoma" w:cs="Tahoma"/>
          <w:color w:val="000000"/>
          <w:w w:val="107"/>
          <w:sz w:val="22"/>
          <w:szCs w:val="22"/>
          <w:lang w:val="es-ES"/>
        </w:rPr>
        <w:t>21° fracción VIII del Decreto Gubernativo Nº 243°, por virtud del cual se reestructura la organización interna del Instituto Tecnológico Superior de Irapuato.</w:t>
      </w:r>
    </w:p>
    <w:p w:rsidR="006C1A20" w:rsidRPr="005868E7" w:rsidRDefault="006C1A20" w:rsidP="006C1A20">
      <w:pPr>
        <w:pStyle w:val="Estilo"/>
        <w:tabs>
          <w:tab w:val="left" w:pos="426"/>
        </w:tabs>
        <w:ind w:right="48"/>
        <w:jc w:val="both"/>
        <w:rPr>
          <w:rFonts w:ascii="Tahoma" w:hAnsi="Tahoma" w:cs="Tahoma"/>
          <w:color w:val="000000"/>
          <w:w w:val="107"/>
          <w:sz w:val="22"/>
          <w:szCs w:val="22"/>
          <w:lang w:val="es-ES"/>
        </w:rPr>
      </w:pPr>
    </w:p>
    <w:p w:rsidR="006C1A20" w:rsidRPr="005868E7" w:rsidRDefault="00B925ED" w:rsidP="006C1A20">
      <w:pPr>
        <w:pStyle w:val="Estilo"/>
        <w:numPr>
          <w:ilvl w:val="0"/>
          <w:numId w:val="2"/>
        </w:numPr>
        <w:tabs>
          <w:tab w:val="clear" w:pos="720"/>
          <w:tab w:val="left" w:pos="426"/>
        </w:tabs>
        <w:ind w:left="426" w:right="42" w:hanging="426"/>
        <w:jc w:val="both"/>
        <w:rPr>
          <w:rFonts w:ascii="Tahoma" w:hAnsi="Tahoma" w:cs="Tahoma"/>
          <w:color w:val="000000"/>
          <w:w w:val="107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  <w:lang w:val="es-ES"/>
        </w:rPr>
        <w:t>Que,</w:t>
      </w:r>
      <w:r w:rsidR="006C1A20" w:rsidRPr="005868E7">
        <w:rPr>
          <w:rFonts w:ascii="Tahoma" w:hAnsi="Tahoma" w:cs="Tahoma"/>
          <w:color w:val="000000"/>
          <w:w w:val="108"/>
          <w:sz w:val="22"/>
          <w:szCs w:val="22"/>
          <w:lang w:val="es-ES"/>
        </w:rPr>
        <w:t xml:space="preserve"> para efectos del presente instrumento, señala como domicilio el ubicado en </w:t>
      </w:r>
      <w:r w:rsidR="006C1A20" w:rsidRPr="005868E7">
        <w:rPr>
          <w:rFonts w:ascii="Tahoma" w:hAnsi="Tahoma" w:cs="Tahoma"/>
          <w:b/>
          <w:color w:val="000000"/>
          <w:w w:val="108"/>
          <w:sz w:val="22"/>
          <w:szCs w:val="22"/>
          <w:lang w:val="es-ES"/>
        </w:rPr>
        <w:t>Carretera Irapuato-Silao Km. 12.5, colonia El Copal de la ciudad de Irapuato, Guanajuato.</w:t>
      </w:r>
    </w:p>
    <w:p w:rsidR="006C1A20" w:rsidRPr="005868E7" w:rsidRDefault="006C1A20" w:rsidP="006C1A20">
      <w:pPr>
        <w:pStyle w:val="Estilo"/>
        <w:ind w:right="42"/>
        <w:jc w:val="both"/>
        <w:rPr>
          <w:rFonts w:ascii="Tahoma" w:hAnsi="Tahoma" w:cs="Tahoma"/>
          <w:color w:val="000000"/>
          <w:w w:val="107"/>
          <w:sz w:val="22"/>
          <w:szCs w:val="22"/>
        </w:rPr>
      </w:pPr>
    </w:p>
    <w:p w:rsidR="006C1A20" w:rsidRPr="005868E7" w:rsidRDefault="006C1A20" w:rsidP="006C1A20">
      <w:pPr>
        <w:pStyle w:val="Estilo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II.- DE</w:t>
      </w:r>
      <w:r w:rsidR="004C5125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r w:rsidR="00553E81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</w:t>
      </w:r>
      <w:r w:rsidR="00914630">
        <w:rPr>
          <w:rFonts w:ascii="Tahoma" w:hAnsi="Tahoma" w:cs="Tahoma"/>
          <w:b/>
          <w:color w:val="000000"/>
          <w:w w:val="108"/>
          <w:sz w:val="22"/>
          <w:szCs w:val="22"/>
        </w:rPr>
        <w:t>EL ALUMNO</w:t>
      </w:r>
      <w:r w:rsidR="00553E81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”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:</w:t>
      </w:r>
    </w:p>
    <w:p w:rsidR="006C1A20" w:rsidRPr="005868E7" w:rsidRDefault="006C1A20" w:rsidP="006C1A20">
      <w:pPr>
        <w:pStyle w:val="Estilo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950523" w:rsidRPr="00B71154" w:rsidRDefault="00950523" w:rsidP="0028339E">
      <w:pPr>
        <w:pStyle w:val="Estilo"/>
        <w:numPr>
          <w:ilvl w:val="0"/>
          <w:numId w:val="12"/>
        </w:numPr>
        <w:ind w:right="72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Que tiene interés en celebrar el presente convenio </w:t>
      </w:r>
      <w:r w:rsidR="0028339E" w:rsidRPr="005868E7">
        <w:rPr>
          <w:rFonts w:ascii="Tahoma" w:hAnsi="Tahoma" w:cs="Tahoma"/>
          <w:color w:val="000000"/>
          <w:w w:val="108"/>
          <w:sz w:val="22"/>
          <w:szCs w:val="22"/>
        </w:rPr>
        <w:t>para continuar con sus estudios de</w:t>
      </w:r>
      <w:r w:rsidR="00F74966">
        <w:rPr>
          <w:rFonts w:ascii="Tahoma" w:hAnsi="Tahoma" w:cs="Tahoma"/>
          <w:color w:val="000000"/>
          <w:w w:val="108"/>
          <w:sz w:val="22"/>
          <w:szCs w:val="22"/>
        </w:rPr>
        <w:t xml:space="preserve"> nivel superior en la carrera </w:t>
      </w:r>
      <w:r w:rsidR="0028339E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sdt>
        <w:sdtPr>
          <w:rPr>
            <w:rStyle w:val="Estilo1"/>
            <w:rFonts w:cs="Tahoma"/>
            <w:b/>
            <w:highlight w:val="lightGray"/>
            <w:u w:val="single"/>
          </w:rPr>
          <w:alias w:val="Seleccione una Carrera"/>
          <w:tag w:val="Seleccione una Carrera"/>
          <w:id w:val="1945103180"/>
          <w:lock w:val="sdtLocked"/>
          <w:placeholder>
            <w:docPart w:val="742BB1DE913249FB909CB7925EF24B78"/>
          </w:placeholder>
          <w:comboBox>
            <w:listItem w:displayText="CARRERA" w:value="CARRERA"/>
            <w:listItem w:displayText="Ingeniería en Sistemas Automotrices" w:value="Ingeniería en Sistemas Automotrices"/>
            <w:listItem w:displayText="Ingeniería en Sistemas Computacionales" w:value="Ingeniería en Sistemas Computacionales"/>
            <w:listItem w:displayText="Ingeniería Industrial" w:value="Ingeniería Industrial"/>
            <w:listItem w:displayText="Ingeniería en Gestión Empresarial" w:value="Ingeniería en Gestión Empresarial"/>
          </w:comboBox>
        </w:sdtPr>
        <w:sdtEndPr>
          <w:rPr>
            <w:rStyle w:val="Fuentedeprrafopredeter"/>
            <w:rFonts w:ascii="Times New Roman" w:hAnsi="Times New Roman"/>
            <w:noProof/>
            <w:color w:val="000000"/>
            <w:w w:val="108"/>
            <w:sz w:val="24"/>
            <w:szCs w:val="22"/>
          </w:rPr>
        </w:sdtEndPr>
        <w:sdtContent>
          <w:r w:rsidR="003D6A17" w:rsidRPr="007B0BD6">
            <w:rPr>
              <w:rStyle w:val="Estilo1"/>
              <w:rFonts w:cs="Tahoma"/>
              <w:b/>
              <w:highlight w:val="lightGray"/>
              <w:u w:val="single"/>
            </w:rPr>
            <w:t>CARRERA</w:t>
          </w:r>
        </w:sdtContent>
      </w:sdt>
      <w:r w:rsidR="003D6A17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="003D6A1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="00E42328" w:rsidRPr="005868E7">
        <w:rPr>
          <w:rFonts w:ascii="Tahoma" w:hAnsi="Tahoma" w:cs="Tahoma"/>
          <w:color w:val="000000"/>
          <w:w w:val="108"/>
          <w:sz w:val="22"/>
          <w:szCs w:val="22"/>
        </w:rPr>
        <w:t>de</w:t>
      </w:r>
      <w:r w:rsidR="0028339E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="0028339E" w:rsidRPr="00E27DB2">
        <w:rPr>
          <w:rFonts w:ascii="Tahoma" w:hAnsi="Tahoma" w:cs="Tahoma"/>
          <w:b/>
          <w:color w:val="000000"/>
          <w:w w:val="108"/>
          <w:sz w:val="22"/>
          <w:szCs w:val="22"/>
        </w:rPr>
        <w:t>“</w:t>
      </w:r>
      <w:r w:rsidR="00E42328" w:rsidRPr="00E27DB2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EL </w:t>
      </w:r>
      <w:r w:rsidR="0028339E" w:rsidRPr="00E27DB2">
        <w:rPr>
          <w:rFonts w:ascii="Tahoma" w:hAnsi="Tahoma" w:cs="Tahoma"/>
          <w:b/>
          <w:color w:val="000000"/>
          <w:w w:val="108"/>
          <w:sz w:val="22"/>
          <w:szCs w:val="22"/>
        </w:rPr>
        <w:t>ITESI”.</w:t>
      </w:r>
    </w:p>
    <w:p w:rsidR="00B71154" w:rsidRPr="00B71154" w:rsidRDefault="00B71154" w:rsidP="00B71154">
      <w:pPr>
        <w:pStyle w:val="Estilo"/>
        <w:ind w:left="360" w:right="72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9D31E2" w:rsidRPr="00B71154" w:rsidRDefault="008E7507" w:rsidP="00B71154">
      <w:pPr>
        <w:pStyle w:val="Estilo"/>
        <w:numPr>
          <w:ilvl w:val="0"/>
          <w:numId w:val="12"/>
        </w:numPr>
        <w:ind w:right="72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color w:val="000000"/>
          <w:w w:val="108"/>
          <w:sz w:val="22"/>
          <w:szCs w:val="22"/>
        </w:rPr>
        <w:t>Que está adscrito</w:t>
      </w:r>
      <w:r w:rsidR="006C1A20" w:rsidRPr="00B71154">
        <w:rPr>
          <w:rFonts w:ascii="Tahoma" w:hAnsi="Tahoma" w:cs="Tahoma"/>
          <w:color w:val="000000"/>
          <w:w w:val="108"/>
          <w:sz w:val="22"/>
          <w:szCs w:val="22"/>
        </w:rPr>
        <w:t xml:space="preserve"> a</w:t>
      </w:r>
      <w:r w:rsidR="006C1A20" w:rsidRPr="00B71154">
        <w:rPr>
          <w:rFonts w:ascii="Tahoma" w:hAnsi="Tahoma" w:cs="Tahoma"/>
          <w:noProof/>
          <w:color w:val="000000"/>
          <w:w w:val="108"/>
          <w:sz w:val="22"/>
          <w:szCs w:val="22"/>
        </w:rPr>
        <w:t xml:space="preserve"> la carrera de </w:t>
      </w:r>
      <w:sdt>
        <w:sdtPr>
          <w:rPr>
            <w:rStyle w:val="Estilo1"/>
            <w:rFonts w:cs="Tahoma"/>
            <w:b/>
            <w:highlight w:val="lightGray"/>
            <w:u w:val="single"/>
          </w:rPr>
          <w:alias w:val="Seleccione una Carrera"/>
          <w:tag w:val="Seleccione una Carrera"/>
          <w:id w:val="-735013339"/>
          <w:lock w:val="sdtLocked"/>
          <w:placeholder>
            <w:docPart w:val="867E17D5FAE94EE0BA823573ECB4A924"/>
          </w:placeholder>
          <w:comboBox>
            <w:listItem w:displayText="CARRERA" w:value="CARRERA"/>
            <w:listItem w:displayText="Ingeniería en Sistemas Automotrices" w:value="Ingeniería en Sistemas Automotrices"/>
            <w:listItem w:displayText="Ingeniería en Sistemas Computacionales" w:value="Ingeniería en Sistemas Computacionales"/>
            <w:listItem w:displayText="Ingeniería Industrial" w:value="Ingeniería Industrial"/>
            <w:listItem w:displayText="Ingeniería en Gestión Empresarial" w:value="Ingeniería en Gestión Empresarial"/>
          </w:comboBox>
        </w:sdtPr>
        <w:sdtEndPr>
          <w:rPr>
            <w:rStyle w:val="Fuentedeprrafopredeter"/>
            <w:rFonts w:ascii="Times New Roman" w:hAnsi="Times New Roman"/>
            <w:noProof/>
            <w:color w:val="000000"/>
            <w:w w:val="108"/>
            <w:sz w:val="24"/>
            <w:szCs w:val="22"/>
          </w:rPr>
        </w:sdtEndPr>
        <w:sdtContent>
          <w:r w:rsidR="00802066" w:rsidRPr="007B0BD6">
            <w:rPr>
              <w:rStyle w:val="Estilo1"/>
              <w:rFonts w:cs="Tahoma"/>
              <w:b/>
              <w:highlight w:val="lightGray"/>
              <w:u w:val="single"/>
            </w:rPr>
            <w:t>CARRERA</w:t>
          </w:r>
        </w:sdtContent>
      </w:sdt>
      <w:r w:rsidR="00D57C7D" w:rsidRPr="00B71154">
        <w:rPr>
          <w:rFonts w:ascii="Tahoma" w:hAnsi="Tahoma" w:cs="Tahoma"/>
          <w:b/>
          <w:noProof/>
          <w:color w:val="000000"/>
          <w:w w:val="108"/>
          <w:sz w:val="22"/>
          <w:szCs w:val="22"/>
        </w:rPr>
        <w:t xml:space="preserve">  </w:t>
      </w:r>
      <w:r w:rsidR="00D57C7D" w:rsidRPr="00B71154">
        <w:rPr>
          <w:rFonts w:ascii="Tahoma" w:hAnsi="Tahoma" w:cs="Tahoma"/>
          <w:noProof/>
          <w:color w:val="000000"/>
          <w:w w:val="108"/>
          <w:sz w:val="22"/>
          <w:szCs w:val="22"/>
        </w:rPr>
        <w:t xml:space="preserve">con número de </w:t>
      </w:r>
      <w:r w:rsidR="00E36E0C" w:rsidRPr="00B71154">
        <w:rPr>
          <w:rFonts w:ascii="Tahoma" w:hAnsi="Tahoma" w:cs="Tahoma"/>
          <w:noProof/>
          <w:color w:val="000000"/>
          <w:w w:val="108"/>
          <w:sz w:val="22"/>
          <w:szCs w:val="22"/>
        </w:rPr>
        <w:t xml:space="preserve">control </w:t>
      </w:r>
      <w:r w:rsidR="003776A9" w:rsidRPr="00B71154">
        <w:rPr>
          <w:rFonts w:ascii="Tahoma" w:hAnsi="Tahoma" w:cs="Tahoma"/>
          <w:b/>
          <w:noProof/>
          <w:color w:val="000000"/>
          <w:w w:val="108"/>
          <w:sz w:val="22"/>
          <w:szCs w:val="22"/>
        </w:rPr>
        <w:t xml:space="preserve"> </w:t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fldChar w:fldCharType="begin">
          <w:ffData>
            <w:name w:val="Texto3"/>
            <w:enabled/>
            <w:calcOnExit w:val="0"/>
            <w:helpText w:type="text" w:val="En este espacio, escriba su numero de control."/>
            <w:statusText w:type="text" w:val="Escriba su número de control"/>
            <w:textInput>
              <w:default w:val="NO.CONTR"/>
              <w:maxLength w:val="8"/>
              <w:format w:val="UPPERCASE"/>
            </w:textInput>
          </w:ffData>
        </w:fldChar>
      </w:r>
      <w:bookmarkStart w:id="2" w:name="Texto3"/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instrText xml:space="preserve"> FORMTEXT </w:instrText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fldChar w:fldCharType="separate"/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t>NO.CONTR</w:t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fldChar w:fldCharType="end"/>
      </w:r>
      <w:bookmarkEnd w:id="2"/>
      <w:r w:rsidR="0033387E" w:rsidRPr="00B71154">
        <w:rPr>
          <w:rFonts w:ascii="Tahoma" w:hAnsi="Tahoma" w:cs="Tahoma"/>
          <w:b/>
          <w:noProof/>
          <w:color w:val="000000"/>
          <w:w w:val="108"/>
          <w:sz w:val="22"/>
          <w:szCs w:val="22"/>
        </w:rPr>
        <w:t xml:space="preserve"> </w:t>
      </w:r>
      <w:r w:rsidR="006C1A20" w:rsidRPr="00B71154">
        <w:rPr>
          <w:rFonts w:ascii="Tahoma" w:hAnsi="Tahoma" w:cs="Tahoma"/>
          <w:color w:val="000000"/>
          <w:w w:val="108"/>
          <w:sz w:val="22"/>
          <w:szCs w:val="22"/>
        </w:rPr>
        <w:t>de nacionalidad mexicana, mayor de edad, CURP:</w:t>
      </w:r>
      <w:r w:rsidR="006C1A20" w:rsidRPr="00B71154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lastRenderedPageBreak/>
        <w:fldChar w:fldCharType="begin">
          <w:ffData>
            <w:name w:val="Texto4"/>
            <w:enabled/>
            <w:calcOnExit w:val="0"/>
            <w:helpText w:type="text" w:val="En este espacio, escriba su CURP"/>
            <w:statusText w:type="text" w:val="En este espacio, escriba su CURP"/>
            <w:textInput>
              <w:default w:val="CURP"/>
              <w:maxLength w:val="18"/>
              <w:format w:val="UPPERCASE"/>
            </w:textInput>
          </w:ffData>
        </w:fldChar>
      </w:r>
      <w:bookmarkStart w:id="3" w:name="Texto4"/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instrText xml:space="preserve"> FORMTEXT </w:instrText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fldChar w:fldCharType="separate"/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t>CURP</w:t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fldChar w:fldCharType="end"/>
      </w:r>
      <w:bookmarkEnd w:id="3"/>
      <w:r w:rsidR="004F6AB1" w:rsidRPr="00B71154">
        <w:rPr>
          <w:rFonts w:ascii="Tahoma" w:hAnsi="Tahoma" w:cs="Tahoma"/>
          <w:b/>
          <w:color w:val="000000"/>
          <w:w w:val="108"/>
          <w:sz w:val="22"/>
          <w:szCs w:val="22"/>
        </w:rPr>
        <w:t>,</w:t>
      </w:r>
      <w:r w:rsidR="003776A9" w:rsidRPr="00B71154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r w:rsidR="006C1A20" w:rsidRPr="00B71154">
        <w:rPr>
          <w:rFonts w:ascii="Tahoma" w:hAnsi="Tahoma" w:cs="Tahoma"/>
          <w:color w:val="000000"/>
          <w:w w:val="108"/>
          <w:sz w:val="22"/>
          <w:szCs w:val="22"/>
        </w:rPr>
        <w:t>para efectos del presente convenio señala como domicilio el ubicado</w:t>
      </w:r>
      <w:r w:rsidR="006C1A20" w:rsidRPr="00B71154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r w:rsidR="00D57C7D" w:rsidRPr="00B71154">
        <w:rPr>
          <w:rFonts w:ascii="Tahoma" w:hAnsi="Tahoma" w:cs="Tahoma"/>
          <w:color w:val="000000"/>
          <w:w w:val="108"/>
          <w:sz w:val="22"/>
          <w:szCs w:val="22"/>
        </w:rPr>
        <w:t xml:space="preserve">en </w:t>
      </w:r>
      <w:r w:rsidR="008D2641" w:rsidRPr="00B71154">
        <w:rPr>
          <w:rFonts w:ascii="Tahoma" w:hAnsi="Tahoma" w:cs="Tahoma"/>
          <w:color w:val="000000"/>
          <w:w w:val="108"/>
          <w:sz w:val="22"/>
          <w:szCs w:val="22"/>
        </w:rPr>
        <w:t xml:space="preserve">calle </w:t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fldChar w:fldCharType="begin">
          <w:ffData>
            <w:name w:val="Texto5"/>
            <w:enabled/>
            <w:calcOnExit w:val="0"/>
            <w:helpText w:type="text" w:val="Escribe la Calle, Numero, C.P., Colonia,Ciudad, Estado"/>
            <w:statusText w:type="text" w:val="Escriba la Calle, Numero, C.P., Colonia,Ciudad, Estado"/>
            <w:textInput>
              <w:default w:val="Calle, Numero, C.P., Colonia,Ciudad, Estado"/>
            </w:textInput>
          </w:ffData>
        </w:fldChar>
      </w:r>
      <w:bookmarkStart w:id="4" w:name="Texto5"/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instrText xml:space="preserve"> FORMTEXT </w:instrText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fldChar w:fldCharType="separate"/>
      </w:r>
      <w:r w:rsidR="00802066" w:rsidRPr="007B0BD6">
        <w:rPr>
          <w:rFonts w:ascii="Tahoma" w:hAnsi="Tahoma" w:cs="Tahoma"/>
          <w:b/>
          <w:noProof/>
          <w:color w:val="000000"/>
          <w:w w:val="108"/>
          <w:sz w:val="22"/>
          <w:szCs w:val="22"/>
          <w:highlight w:val="lightGray"/>
          <w:u w:val="single"/>
        </w:rPr>
        <w:t>Calle, Numero, C.P., Colonia,Ciudad, Estado</w:t>
      </w:r>
      <w:r w:rsidR="00802066" w:rsidRPr="007B0BD6">
        <w:rPr>
          <w:rFonts w:ascii="Tahoma" w:hAnsi="Tahoma" w:cs="Tahoma"/>
          <w:b/>
          <w:color w:val="000000"/>
          <w:w w:val="108"/>
          <w:sz w:val="22"/>
          <w:szCs w:val="22"/>
          <w:highlight w:val="lightGray"/>
          <w:u w:val="single"/>
        </w:rPr>
        <w:fldChar w:fldCharType="end"/>
      </w:r>
      <w:bookmarkEnd w:id="4"/>
    </w:p>
    <w:p w:rsidR="00B925ED" w:rsidRDefault="00B925ED" w:rsidP="00B925ED">
      <w:pPr>
        <w:pStyle w:val="Prrafodelista"/>
        <w:rPr>
          <w:rFonts w:ascii="Tahoma" w:hAnsi="Tahoma" w:cs="Tahoma"/>
          <w:b/>
          <w:bCs/>
          <w:color w:val="000000"/>
          <w:w w:val="108"/>
          <w:highlight w:val="cyan"/>
          <w:lang w:val="es-ES"/>
        </w:rPr>
      </w:pPr>
    </w:p>
    <w:p w:rsidR="00B925ED" w:rsidRPr="00B71154" w:rsidRDefault="00B925ED" w:rsidP="004F6AB1">
      <w:pPr>
        <w:pStyle w:val="Estilo"/>
        <w:numPr>
          <w:ilvl w:val="0"/>
          <w:numId w:val="12"/>
        </w:numPr>
        <w:ind w:right="51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  <w:r w:rsidRPr="00F74966">
        <w:rPr>
          <w:rFonts w:ascii="Tahoma" w:hAnsi="Tahoma" w:cs="Tahoma"/>
          <w:bCs/>
          <w:color w:val="000000"/>
          <w:w w:val="108"/>
          <w:sz w:val="22"/>
          <w:szCs w:val="22"/>
          <w:lang w:val="es-ES"/>
        </w:rPr>
        <w:t>Con correo institucional</w:t>
      </w:r>
      <w:r w:rsidRPr="00B71154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 </w:t>
      </w:r>
      <w:r w:rsidR="00802066" w:rsidRPr="007B0BD6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fldChar w:fldCharType="begin">
          <w:ffData>
            <w:name w:val="Texto6"/>
            <w:enabled/>
            <w:calcOnExit w:val="0"/>
            <w:helpText w:type="text" w:val="Escriba su Correo Institucional ejemplo@irapuato.tecnm.mx"/>
            <w:statusText w:type="text" w:val="Escriba su Correo Institucional ejemplo@irapuato.tecnm.mx"/>
            <w:textInput>
              <w:default w:val="ejemplo@irapuato.tecnm.mx"/>
            </w:textInput>
          </w:ffData>
        </w:fldChar>
      </w:r>
      <w:bookmarkStart w:id="5" w:name="Texto6"/>
      <w:r w:rsidR="00802066" w:rsidRPr="007B0BD6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instrText xml:space="preserve"> FORMTEXT </w:instrText>
      </w:r>
      <w:r w:rsidR="00802066" w:rsidRPr="007B0BD6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</w:r>
      <w:r w:rsidR="00802066" w:rsidRPr="007B0BD6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fldChar w:fldCharType="separate"/>
      </w:r>
      <w:r w:rsidR="00802066" w:rsidRPr="007B0BD6">
        <w:rPr>
          <w:rFonts w:ascii="Tahoma" w:hAnsi="Tahoma" w:cs="Tahoma"/>
          <w:b/>
          <w:bCs/>
          <w:noProof/>
          <w:color w:val="000000"/>
          <w:w w:val="108"/>
          <w:sz w:val="22"/>
          <w:szCs w:val="22"/>
          <w:u w:val="single"/>
          <w:lang w:val="es-ES"/>
        </w:rPr>
        <w:t>ejemplo@irapuato.tecnm.mx</w:t>
      </w:r>
      <w:r w:rsidR="00802066" w:rsidRPr="007B0BD6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fldChar w:fldCharType="end"/>
      </w:r>
      <w:bookmarkEnd w:id="5"/>
      <w:r w:rsidR="007B0BD6" w:rsidRPr="007B0BD6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 </w:t>
      </w:r>
      <w:r w:rsidRPr="00B71154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y </w:t>
      </w:r>
      <w:r w:rsidRPr="00F74966">
        <w:rPr>
          <w:rFonts w:ascii="Tahoma" w:hAnsi="Tahoma" w:cs="Tahoma"/>
          <w:bCs/>
          <w:color w:val="000000"/>
          <w:w w:val="108"/>
          <w:sz w:val="22"/>
          <w:szCs w:val="22"/>
          <w:lang w:val="es-ES"/>
        </w:rPr>
        <w:t>número celular</w:t>
      </w:r>
      <w:r w:rsidRPr="00B71154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 </w:t>
      </w:r>
      <w:r w:rsidR="003D6A17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fldChar w:fldCharType="begin">
          <w:ffData>
            <w:name w:val="Texto7"/>
            <w:enabled/>
            <w:calcOnExit w:val="0"/>
            <w:helpText w:type="text" w:val="Escriba su numero de celular Ejemplo 4626067900"/>
            <w:statusText w:type="text" w:val="Escriba su numero de celular Ejemplo 4626067900"/>
            <w:textInput>
              <w:default w:val="Num Alumno XXX XX XXXXX"/>
            </w:textInput>
          </w:ffData>
        </w:fldChar>
      </w:r>
      <w:bookmarkStart w:id="6" w:name="Texto7"/>
      <w:r w:rsidR="003D6A17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instrText xml:space="preserve"> FORMTEXT </w:instrText>
      </w:r>
      <w:r w:rsidR="003D6A17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</w:r>
      <w:r w:rsidR="003D6A17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fldChar w:fldCharType="separate"/>
      </w:r>
      <w:r w:rsidR="003D6A17">
        <w:rPr>
          <w:rFonts w:ascii="Tahoma" w:hAnsi="Tahoma" w:cs="Tahoma"/>
          <w:b/>
          <w:bCs/>
          <w:noProof/>
          <w:color w:val="000000"/>
          <w:w w:val="108"/>
          <w:sz w:val="22"/>
          <w:szCs w:val="22"/>
          <w:u w:val="single"/>
          <w:lang w:val="es-ES"/>
        </w:rPr>
        <w:t>Num Alumno XXX XX XXXXX</w:t>
      </w:r>
      <w:r w:rsidR="003D6A17">
        <w:rPr>
          <w:rFonts w:ascii="Tahoma" w:hAnsi="Tahoma" w:cs="Tahoma"/>
          <w:b/>
          <w:bCs/>
          <w:color w:val="000000"/>
          <w:w w:val="108"/>
          <w:sz w:val="22"/>
          <w:szCs w:val="22"/>
          <w:u w:val="single"/>
          <w:lang w:val="es-ES"/>
        </w:rPr>
        <w:fldChar w:fldCharType="end"/>
      </w:r>
      <w:bookmarkEnd w:id="6"/>
      <w:r w:rsidRPr="00B71154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>.</w:t>
      </w:r>
    </w:p>
    <w:p w:rsidR="00E36E0C" w:rsidRPr="005868E7" w:rsidRDefault="00E36E0C" w:rsidP="00E36E0C">
      <w:pPr>
        <w:pStyle w:val="Estilo"/>
        <w:ind w:left="360" w:right="51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</w:p>
    <w:p w:rsidR="006C1A20" w:rsidRPr="005868E7" w:rsidRDefault="004D0607" w:rsidP="006C1A20">
      <w:pPr>
        <w:pStyle w:val="Estilo"/>
        <w:ind w:left="5" w:right="51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  <w:r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III.- </w:t>
      </w:r>
      <w:r w:rsidR="005C356B"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>DE</w:t>
      </w:r>
      <w:r w:rsidR="006C1A20"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 </w:t>
      </w:r>
      <w:r w:rsidR="005C356B"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>“EL ITESI”</w:t>
      </w:r>
      <w:r w:rsidR="006C1A20"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 y </w:t>
      </w:r>
      <w:r w:rsidR="00553E81"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>“</w:t>
      </w:r>
      <w:r w:rsidR="00914630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>EL ALUMNO</w:t>
      </w:r>
      <w:r w:rsidR="00553E81"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>”</w:t>
      </w:r>
    </w:p>
    <w:p w:rsidR="006C1A20" w:rsidRPr="005868E7" w:rsidRDefault="006C1A20" w:rsidP="006C1A20">
      <w:pPr>
        <w:pStyle w:val="Estilo"/>
        <w:ind w:right="51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</w:p>
    <w:p w:rsidR="006C1A20" w:rsidRPr="005868E7" w:rsidRDefault="006C1A20" w:rsidP="006C1A20">
      <w:pPr>
        <w:pStyle w:val="Estilo"/>
        <w:numPr>
          <w:ilvl w:val="0"/>
          <w:numId w:val="1"/>
        </w:numPr>
        <w:tabs>
          <w:tab w:val="clear" w:pos="720"/>
          <w:tab w:val="num" w:pos="426"/>
        </w:tabs>
        <w:ind w:left="426" w:right="51" w:hanging="426"/>
        <w:jc w:val="both"/>
        <w:rPr>
          <w:rFonts w:ascii="Tahoma" w:hAnsi="Tahoma" w:cs="Tahoma"/>
          <w:color w:val="000000"/>
          <w:w w:val="108"/>
          <w:sz w:val="22"/>
          <w:szCs w:val="22"/>
          <w:lang w:val="es-ES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  <w:lang w:val="es-ES"/>
        </w:rPr>
        <w:t>Que tienen capacidad jurídica para convenir y obligarse en los términos de este convenio, y de las disposiciones legales que le sean aplicables al mismo.</w:t>
      </w:r>
    </w:p>
    <w:p w:rsidR="006C1A20" w:rsidRPr="005868E7" w:rsidRDefault="006C1A20" w:rsidP="006C1A20">
      <w:pPr>
        <w:pStyle w:val="Estilo"/>
        <w:tabs>
          <w:tab w:val="num" w:pos="426"/>
        </w:tabs>
        <w:ind w:left="426" w:right="51" w:hanging="426"/>
        <w:jc w:val="both"/>
        <w:rPr>
          <w:rFonts w:ascii="Tahoma" w:hAnsi="Tahoma" w:cs="Tahoma"/>
          <w:color w:val="000000"/>
          <w:w w:val="108"/>
          <w:sz w:val="22"/>
          <w:szCs w:val="22"/>
          <w:lang w:val="es-ES"/>
        </w:rPr>
      </w:pPr>
    </w:p>
    <w:p w:rsidR="006C1A20" w:rsidRPr="005868E7" w:rsidRDefault="006C1A20" w:rsidP="006C1A20">
      <w:pPr>
        <w:pStyle w:val="Estilo"/>
        <w:numPr>
          <w:ilvl w:val="0"/>
          <w:numId w:val="1"/>
        </w:numPr>
        <w:tabs>
          <w:tab w:val="clear" w:pos="720"/>
          <w:tab w:val="num" w:pos="426"/>
        </w:tabs>
        <w:ind w:left="426" w:right="51" w:hanging="426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  <w:lang w:val="es-ES"/>
        </w:rPr>
        <w:t>Que se reconocen mutuamente la personalidad con la que comparecen en el presente convenio.</w:t>
      </w:r>
      <w:r w:rsidRPr="005868E7"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  <w:t xml:space="preserve"> </w:t>
      </w:r>
    </w:p>
    <w:p w:rsidR="006C1A20" w:rsidRPr="005868E7" w:rsidRDefault="006C1A20" w:rsidP="006C1A20">
      <w:pPr>
        <w:pStyle w:val="Estilo"/>
        <w:tabs>
          <w:tab w:val="num" w:pos="426"/>
        </w:tabs>
        <w:ind w:left="426" w:right="51" w:hanging="426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</w:p>
    <w:p w:rsidR="006C1A20" w:rsidRPr="005868E7" w:rsidRDefault="006C1A20" w:rsidP="006C1A20">
      <w:pPr>
        <w:pStyle w:val="Estilo"/>
        <w:numPr>
          <w:ilvl w:val="0"/>
          <w:numId w:val="1"/>
        </w:numPr>
        <w:tabs>
          <w:tab w:val="clear" w:pos="720"/>
          <w:tab w:val="num" w:pos="426"/>
        </w:tabs>
        <w:ind w:left="426" w:right="51" w:hanging="426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  <w:lang w:val="es-ES"/>
        </w:rPr>
        <w:t>Manifiestan que acuden a la firma del presente convenio por su libre voluntad, sin que exista ningún tipo de vicios del consentimiento, tales como error, engaño, dolo, violencia o mala fe.</w:t>
      </w:r>
    </w:p>
    <w:p w:rsidR="005C356B" w:rsidRPr="005868E7" w:rsidRDefault="005C356B" w:rsidP="005C356B">
      <w:pPr>
        <w:pStyle w:val="Estilo"/>
        <w:ind w:left="426" w:right="51"/>
        <w:jc w:val="both"/>
        <w:rPr>
          <w:rFonts w:ascii="Tahoma" w:hAnsi="Tahoma" w:cs="Tahoma"/>
          <w:b/>
          <w:bCs/>
          <w:color w:val="000000"/>
          <w:w w:val="108"/>
          <w:sz w:val="22"/>
          <w:szCs w:val="22"/>
          <w:lang w:val="es-ES"/>
        </w:rPr>
      </w:pPr>
    </w:p>
    <w:p w:rsidR="006C1A20" w:rsidRPr="005868E7" w:rsidRDefault="006C1A20" w:rsidP="006C1A20">
      <w:pPr>
        <w:spacing w:after="0" w:line="240" w:lineRule="auto"/>
        <w:jc w:val="both"/>
        <w:rPr>
          <w:rFonts w:ascii="Tahoma" w:hAnsi="Tahoma" w:cs="Tahoma"/>
          <w:b/>
          <w:color w:val="000000"/>
        </w:rPr>
      </w:pPr>
      <w:r w:rsidRPr="005868E7">
        <w:rPr>
          <w:rFonts w:ascii="Tahoma" w:hAnsi="Tahoma" w:cs="Tahoma"/>
          <w:b/>
          <w:color w:val="000000"/>
        </w:rPr>
        <w:t>UNA VEZ HECHAS LAS DECLARACIONES QUE ANTECEDEN, LAS PARTES ACUERDAN SOMETER SU VOLUNTAD A LAS SIGUIENTES.</w:t>
      </w:r>
    </w:p>
    <w:p w:rsidR="006C1A20" w:rsidRPr="005868E7" w:rsidRDefault="006C1A20" w:rsidP="006C1A20">
      <w:pPr>
        <w:spacing w:after="0" w:line="240" w:lineRule="auto"/>
        <w:jc w:val="both"/>
        <w:rPr>
          <w:rFonts w:ascii="Tahoma" w:hAnsi="Tahoma" w:cs="Tahoma"/>
          <w:b/>
          <w:color w:val="000000"/>
        </w:rPr>
      </w:pPr>
    </w:p>
    <w:p w:rsidR="006C1A20" w:rsidRPr="005868E7" w:rsidRDefault="006C1A20" w:rsidP="006C1A20">
      <w:pPr>
        <w:pStyle w:val="Estilo"/>
        <w:jc w:val="center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C L Á U S U L A S</w:t>
      </w:r>
    </w:p>
    <w:p w:rsidR="00A30992" w:rsidRPr="005868E7" w:rsidRDefault="00A30992" w:rsidP="006C1A20">
      <w:pPr>
        <w:pStyle w:val="Estilo"/>
        <w:jc w:val="center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6C1A20" w:rsidRPr="005868E7" w:rsidRDefault="006C1A20" w:rsidP="006C1A20">
      <w:pPr>
        <w:pStyle w:val="Estilo"/>
        <w:ind w:left="24" w:right="9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PRIMERA.- OBJETO DEL CONVENIO</w:t>
      </w:r>
    </w:p>
    <w:p w:rsidR="004C0F33" w:rsidRPr="005868E7" w:rsidRDefault="004C0F33" w:rsidP="006C1A20">
      <w:pPr>
        <w:pStyle w:val="Estilo"/>
        <w:ind w:left="24" w:right="9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4D03D6" w:rsidRPr="005868E7" w:rsidRDefault="004D03D6" w:rsidP="00950523">
      <w:pPr>
        <w:spacing w:after="0" w:line="240" w:lineRule="auto"/>
        <w:jc w:val="both"/>
        <w:rPr>
          <w:rStyle w:val="unnamedstyle01char"/>
          <w:rFonts w:ascii="Tahoma" w:hAnsi="Tahoma" w:cs="Tahoma"/>
        </w:rPr>
      </w:pPr>
      <w:r w:rsidRPr="005868E7">
        <w:rPr>
          <w:rStyle w:val="unnamedstyle01char"/>
          <w:rFonts w:ascii="Tahoma" w:hAnsi="Tahoma" w:cs="Tahoma"/>
        </w:rPr>
        <w:t xml:space="preserve">En atención a la solicitud de 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“</w:t>
      </w:r>
      <w:r w:rsidR="00914630">
        <w:rPr>
          <w:rFonts w:ascii="Tahoma" w:hAnsi="Tahoma" w:cs="Tahoma"/>
          <w:b/>
          <w:color w:val="000000"/>
          <w:w w:val="107"/>
          <w:lang w:val="es-ES"/>
        </w:rPr>
        <w:t>EL ALUMNO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”</w:t>
      </w:r>
      <w:r w:rsidRPr="005868E7">
        <w:rPr>
          <w:rStyle w:val="unnamedstyle01char"/>
          <w:rFonts w:ascii="Tahoma" w:hAnsi="Tahoma" w:cs="Tahoma"/>
          <w:b/>
        </w:rPr>
        <w:t xml:space="preserve">, </w:t>
      </w:r>
      <w:r w:rsidRPr="005868E7">
        <w:rPr>
          <w:rStyle w:val="unnamedstyle01char"/>
          <w:rFonts w:ascii="Tahoma" w:hAnsi="Tahoma" w:cs="Tahoma"/>
        </w:rPr>
        <w:t xml:space="preserve">a efecto de que </w:t>
      </w:r>
      <w:r w:rsidR="005C356B" w:rsidRPr="005868E7">
        <w:rPr>
          <w:rFonts w:ascii="Tahoma" w:hAnsi="Tahoma" w:cs="Tahoma"/>
          <w:b/>
          <w:color w:val="000000"/>
          <w:w w:val="107"/>
        </w:rPr>
        <w:t>“EL ITESI”</w:t>
      </w:r>
      <w:r w:rsidRPr="005868E7">
        <w:rPr>
          <w:rStyle w:val="unnamedstyle01char"/>
          <w:rFonts w:ascii="Tahoma" w:hAnsi="Tahoma" w:cs="Tahoma"/>
          <w:b/>
        </w:rPr>
        <w:t xml:space="preserve"> </w:t>
      </w:r>
      <w:r w:rsidRPr="005868E7">
        <w:rPr>
          <w:rStyle w:val="unnamedstyle01char"/>
          <w:rFonts w:ascii="Tahoma" w:hAnsi="Tahoma" w:cs="Tahoma"/>
        </w:rPr>
        <w:t xml:space="preserve">le apoye para continuar con sus estudios de nivel superior en la carrera de </w:t>
      </w:r>
      <w:sdt>
        <w:sdtPr>
          <w:rPr>
            <w:rStyle w:val="Estilo1"/>
            <w:rFonts w:cs="Tahoma"/>
            <w:b/>
            <w:highlight w:val="lightGray"/>
            <w:u w:val="single"/>
          </w:rPr>
          <w:alias w:val="Seleccione su Carrera"/>
          <w:tag w:val="Seleccione su Carrera"/>
          <w:id w:val="764649169"/>
          <w:lock w:val="sdtLocked"/>
          <w:placeholder>
            <w:docPart w:val="B6977ECA71FF4D80B2DE40C3AE535979"/>
          </w:placeholder>
          <w:comboBox>
            <w:listItem w:displayText="Seleccione su Carrera" w:value="Seleccione su Carrera"/>
            <w:listItem w:displayText="Ingeniería en Sistemas Automotrices" w:value="Ingeniería en Sistemas Automotrices"/>
            <w:listItem w:displayText="Ingeniería en Sistemas Computacionales" w:value="Ingeniería en Sistemas Computacionales"/>
            <w:listItem w:displayText="Ingeniería Industrial" w:value="Ingeniería Industrial"/>
            <w:listItem w:displayText="Ingeniería en Gestión Empresarial" w:value="Ingeniería en Gestión Empresarial"/>
          </w:comboBox>
        </w:sdtPr>
        <w:sdtEndPr>
          <w:rPr>
            <w:rStyle w:val="Fuentedeprrafopredeter"/>
            <w:rFonts w:ascii="Calibri" w:hAnsi="Calibri"/>
            <w:noProof/>
            <w:color w:val="000000"/>
            <w:w w:val="108"/>
          </w:rPr>
        </w:sdtEndPr>
        <w:sdtContent>
          <w:r w:rsidR="002E07B2" w:rsidRPr="007B0BD6">
            <w:rPr>
              <w:rStyle w:val="Estilo1"/>
              <w:rFonts w:cs="Tahoma"/>
              <w:b/>
              <w:highlight w:val="lightGray"/>
              <w:u w:val="single"/>
            </w:rPr>
            <w:t>Seleccione Carrera</w:t>
          </w:r>
        </w:sdtContent>
      </w:sdt>
      <w:r w:rsidR="002E07B2" w:rsidRPr="005868E7">
        <w:rPr>
          <w:rStyle w:val="unnamedstyle01char"/>
          <w:rFonts w:ascii="Tahoma" w:hAnsi="Tahoma" w:cs="Tahoma"/>
        </w:rPr>
        <w:t xml:space="preserve"> </w:t>
      </w:r>
      <w:r w:rsidR="005C356B" w:rsidRPr="005868E7">
        <w:rPr>
          <w:rStyle w:val="unnamedstyle01char"/>
          <w:rFonts w:ascii="Tahoma" w:hAnsi="Tahoma" w:cs="Tahoma"/>
        </w:rPr>
        <w:t>de</w:t>
      </w:r>
      <w:r w:rsidRPr="005868E7">
        <w:rPr>
          <w:rStyle w:val="unnamedstyle01char"/>
          <w:rFonts w:ascii="Tahoma" w:hAnsi="Tahoma" w:cs="Tahoma"/>
        </w:rPr>
        <w:t xml:space="preserve"> </w:t>
      </w:r>
      <w:r w:rsidR="005C356B" w:rsidRPr="005868E7">
        <w:rPr>
          <w:rFonts w:ascii="Tahoma" w:hAnsi="Tahoma" w:cs="Tahoma"/>
          <w:b/>
          <w:color w:val="000000"/>
          <w:w w:val="107"/>
        </w:rPr>
        <w:t>“EL ITESI”</w:t>
      </w:r>
      <w:r w:rsidRPr="005868E7">
        <w:rPr>
          <w:rStyle w:val="unnamedstyle01char"/>
          <w:rFonts w:ascii="Tahoma" w:hAnsi="Tahoma" w:cs="Tahoma"/>
        </w:rPr>
        <w:t xml:space="preserve"> y al tener este último el firme compromiso con la sociedad de formar profesionistas con elevados conocimientos técnicos, científicos y </w:t>
      </w:r>
      <w:r w:rsidRPr="005868E7">
        <w:rPr>
          <w:rStyle w:val="unnamedstyle01char"/>
          <w:rFonts w:ascii="Tahoma" w:hAnsi="Tahoma" w:cs="Tahoma"/>
          <w:b/>
        </w:rPr>
        <w:t>humanísticos</w:t>
      </w:r>
      <w:r w:rsidRPr="005868E7">
        <w:rPr>
          <w:rStyle w:val="unnamedstyle01char"/>
          <w:rFonts w:ascii="Tahoma" w:hAnsi="Tahoma" w:cs="Tahoma"/>
        </w:rPr>
        <w:t xml:space="preserve">, y después de haber analizado la solicitud de 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“</w:t>
      </w:r>
      <w:r w:rsidR="00914630">
        <w:rPr>
          <w:rFonts w:ascii="Tahoma" w:hAnsi="Tahoma" w:cs="Tahoma"/>
          <w:b/>
          <w:color w:val="000000"/>
          <w:w w:val="107"/>
          <w:lang w:val="es-ES"/>
        </w:rPr>
        <w:t>EL ALUMNO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”</w:t>
      </w:r>
      <w:r w:rsidRPr="005868E7">
        <w:rPr>
          <w:rStyle w:val="unnamedstyle01char"/>
          <w:rFonts w:ascii="Tahoma" w:hAnsi="Tahoma" w:cs="Tahoma"/>
          <w:b/>
        </w:rPr>
        <w:t xml:space="preserve">, </w:t>
      </w:r>
      <w:r w:rsidR="005C356B" w:rsidRPr="005868E7">
        <w:rPr>
          <w:rFonts w:ascii="Tahoma" w:hAnsi="Tahoma" w:cs="Tahoma"/>
          <w:b/>
          <w:color w:val="000000"/>
          <w:w w:val="107"/>
        </w:rPr>
        <w:t>“EL ITESI”</w:t>
      </w:r>
      <w:r w:rsidRPr="005868E7">
        <w:rPr>
          <w:rStyle w:val="unnamedstyle01char"/>
          <w:rFonts w:ascii="Tahoma" w:hAnsi="Tahoma" w:cs="Tahoma"/>
          <w:b/>
        </w:rPr>
        <w:t xml:space="preserve"> </w:t>
      </w:r>
      <w:r w:rsidRPr="005868E7">
        <w:rPr>
          <w:rStyle w:val="unnamedstyle01char"/>
          <w:rFonts w:ascii="Tahoma" w:hAnsi="Tahoma" w:cs="Tahoma"/>
        </w:rPr>
        <w:t xml:space="preserve">otorgará una prórroga para el pago de la </w:t>
      </w:r>
      <w:r w:rsidR="0008566B" w:rsidRPr="005868E7">
        <w:rPr>
          <w:rStyle w:val="unnamedstyle01char"/>
          <w:rFonts w:ascii="Tahoma" w:hAnsi="Tahoma" w:cs="Tahoma"/>
        </w:rPr>
        <w:t>re</w:t>
      </w:r>
      <w:r w:rsidRPr="005868E7">
        <w:rPr>
          <w:rStyle w:val="unnamedstyle01char"/>
          <w:rFonts w:ascii="Tahoma" w:hAnsi="Tahoma" w:cs="Tahoma"/>
        </w:rPr>
        <w:t xml:space="preserve">inscripción al </w:t>
      </w:r>
      <w:sdt>
        <w:sdtPr>
          <w:rPr>
            <w:rStyle w:val="unnamedstyle01char"/>
            <w:rFonts w:ascii="Tahoma" w:hAnsi="Tahoma" w:cs="Tahoma"/>
            <w:b/>
            <w:highlight w:val="lightGray"/>
            <w:u w:val="single"/>
          </w:rPr>
          <w:alias w:val="Seleccione Semestre"/>
          <w:tag w:val="Seleccione Semestre"/>
          <w:id w:val="386616882"/>
          <w:lock w:val="sdtLocked"/>
          <w:placeholder>
            <w:docPart w:val="867E17D5FAE94EE0BA823573ECB4A924"/>
          </w:placeholder>
          <w:comboBox>
            <w:listItem w:displayText="Seleccione Semestre" w:value="Seleccione Semestre"/>
            <w:listItem w:displayText="primer" w:value="primer"/>
            <w:listItem w:displayText="segundo" w:value="segundo"/>
            <w:listItem w:displayText="tercer" w:value="tercer"/>
            <w:listItem w:displayText="cuarto" w:value="cuarto"/>
            <w:listItem w:displayText="quinto" w:value="quinto"/>
            <w:listItem w:displayText="sexto" w:value="sexto"/>
            <w:listItem w:displayText="séptimo" w:value="séptimo"/>
            <w:listItem w:displayText="octavo" w:value="octavo"/>
            <w:listItem w:displayText="noveno" w:value="noveno"/>
            <w:listItem w:displayText="décimo" w:value="décimo"/>
            <w:listItem w:displayText="onceavo" w:value="onceavo"/>
            <w:listItem w:displayText="doceavo" w:value="doceavo"/>
            <w:listItem w:displayText="treceavo" w:value="treceavo"/>
            <w:listItem w:displayText="catorceavo" w:value="catorceavo"/>
            <w:listItem w:displayText="quinceavo" w:value="quinceavo"/>
            <w:listItem w:displayText="dieciséisavo" w:value="dieciséisavo"/>
          </w:comboBox>
        </w:sdtPr>
        <w:sdtEndPr>
          <w:rPr>
            <w:rStyle w:val="unnamedstyle01char"/>
          </w:rPr>
        </w:sdtEndPr>
        <w:sdtContent>
          <w:r w:rsidR="002F0566" w:rsidRPr="002F0566">
            <w:rPr>
              <w:rStyle w:val="unnamedstyle01char"/>
              <w:rFonts w:ascii="Tahoma" w:hAnsi="Tahoma" w:cs="Tahoma"/>
              <w:b/>
              <w:highlight w:val="lightGray"/>
              <w:u w:val="single"/>
            </w:rPr>
            <w:t>Seleccione Semestre</w:t>
          </w:r>
        </w:sdtContent>
      </w:sdt>
      <w:r w:rsidR="0028339E" w:rsidRPr="00217256">
        <w:rPr>
          <w:rStyle w:val="unnamedstyle01char"/>
          <w:rFonts w:ascii="Tahoma" w:hAnsi="Tahoma" w:cs="Tahoma"/>
        </w:rPr>
        <w:t xml:space="preserve"> semestre</w:t>
      </w:r>
      <w:r w:rsidRPr="005868E7">
        <w:rPr>
          <w:rStyle w:val="unnamedstyle01char"/>
          <w:rFonts w:ascii="Tahoma" w:hAnsi="Tahoma" w:cs="Tahoma"/>
        </w:rPr>
        <w:t xml:space="preserve"> de la carrera </w:t>
      </w:r>
      <w:sdt>
        <w:sdtPr>
          <w:rPr>
            <w:rStyle w:val="Estilo1"/>
            <w:rFonts w:cs="Tahoma"/>
            <w:b/>
            <w:highlight w:val="lightGray"/>
            <w:u w:val="single"/>
          </w:rPr>
          <w:alias w:val="Seleccione su Carrera"/>
          <w:tag w:val="Seleccione su Carrera"/>
          <w:id w:val="591824522"/>
          <w:lock w:val="sdtLocked"/>
          <w:placeholder>
            <w:docPart w:val="38208C63F1E64D809FB9AE31C1FD56F1"/>
          </w:placeholder>
          <w:comboBox>
            <w:listItem w:displayText="Seleccione su Carrera" w:value="Seleccione su Carrera"/>
            <w:listItem w:displayText="Ingeniería en Sistemas Automotrices" w:value="Ingeniería en Sistemas Automotrices"/>
            <w:listItem w:displayText="Ingeniería en Sistemas Computacionales" w:value="Ingeniería en Sistemas Computacionales"/>
            <w:listItem w:displayText="Ingeniería Industrial" w:value="Ingeniería Industrial"/>
            <w:listItem w:displayText="Ingeniería en Gestión Empresarial" w:value="Ingeniería en Gestión Empresarial"/>
          </w:comboBox>
        </w:sdtPr>
        <w:sdtEndPr>
          <w:rPr>
            <w:rStyle w:val="Fuentedeprrafopredeter"/>
            <w:rFonts w:ascii="Calibri" w:hAnsi="Calibri"/>
            <w:noProof/>
            <w:color w:val="000000"/>
            <w:w w:val="108"/>
          </w:rPr>
        </w:sdtEndPr>
        <w:sdtContent>
          <w:r w:rsidR="003735CD" w:rsidRPr="007B0BD6">
            <w:rPr>
              <w:rStyle w:val="Estilo1"/>
              <w:rFonts w:cs="Tahoma"/>
              <w:b/>
              <w:highlight w:val="lightGray"/>
              <w:u w:val="single"/>
            </w:rPr>
            <w:t>Seleccione Carrera</w:t>
          </w:r>
        </w:sdtContent>
      </w:sdt>
      <w:r w:rsidRPr="005868E7">
        <w:rPr>
          <w:rStyle w:val="unnamedstyle01char"/>
          <w:rFonts w:ascii="Tahoma" w:hAnsi="Tahoma" w:cs="Tahoma"/>
        </w:rPr>
        <w:t>.</w:t>
      </w:r>
    </w:p>
    <w:p w:rsidR="003B6C83" w:rsidRPr="005868E7" w:rsidRDefault="003B6C83" w:rsidP="003B6C83">
      <w:pPr>
        <w:pStyle w:val="Estilo"/>
        <w:ind w:left="720" w:right="72"/>
        <w:jc w:val="both"/>
        <w:rPr>
          <w:rStyle w:val="unnamedstyle01char"/>
          <w:rFonts w:ascii="Tahoma" w:hAnsi="Tahoma" w:cs="Tahoma"/>
          <w:sz w:val="22"/>
          <w:szCs w:val="22"/>
        </w:rPr>
      </w:pPr>
    </w:p>
    <w:p w:rsidR="006C1A20" w:rsidRPr="005868E7" w:rsidRDefault="006C1A20" w:rsidP="006C1A20">
      <w:pPr>
        <w:pStyle w:val="Estilo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SEGUNDA.- VIGENCIA DEL PRESENTE CONVENIO.</w:t>
      </w:r>
    </w:p>
    <w:p w:rsidR="00DD413C" w:rsidRDefault="00DD413C" w:rsidP="006C1A20">
      <w:pPr>
        <w:pStyle w:val="Estilo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8E69CD" w:rsidRPr="005868E7" w:rsidRDefault="006C1A20" w:rsidP="008E69CD">
      <w:pPr>
        <w:pStyle w:val="Estilo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La </w:t>
      </w:r>
      <w:r w:rsidR="004D1504">
        <w:rPr>
          <w:rFonts w:ascii="Tahoma" w:hAnsi="Tahoma" w:cs="Tahoma"/>
          <w:color w:val="000000"/>
          <w:w w:val="108"/>
          <w:sz w:val="22"/>
          <w:szCs w:val="22"/>
        </w:rPr>
        <w:t xml:space="preserve">vigencia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>del presente convenio es de</w:t>
      </w:r>
      <w:r w:rsidR="00F86631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>l</w:t>
      </w:r>
      <w:r w:rsidR="00F86631">
        <w:rPr>
          <w:rFonts w:ascii="Tahoma" w:hAnsi="Tahoma" w:cs="Tahoma"/>
          <w:color w:val="000000"/>
          <w:w w:val="108"/>
          <w:sz w:val="22"/>
          <w:szCs w:val="22"/>
        </w:rPr>
        <w:t xml:space="preserve">a fecha de la firma del presente hasta el </w:t>
      </w:r>
      <w:r w:rsidR="008E69CD" w:rsidRPr="00A43444">
        <w:rPr>
          <w:rFonts w:ascii="Tahoma" w:hAnsi="Tahoma" w:cs="Tahoma"/>
          <w:b/>
          <w:color w:val="000000"/>
          <w:w w:val="108"/>
          <w:sz w:val="22"/>
          <w:szCs w:val="22"/>
        </w:rPr>
        <w:t>17 de febrero de 2021.</w:t>
      </w:r>
    </w:p>
    <w:p w:rsidR="006C1A20" w:rsidRPr="005868E7" w:rsidRDefault="006C1A20" w:rsidP="006C1A20">
      <w:pPr>
        <w:pStyle w:val="Estilo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6C1A20" w:rsidRPr="005868E7" w:rsidRDefault="006C1A20" w:rsidP="006C1A20">
      <w:pPr>
        <w:pStyle w:val="Estilo"/>
        <w:ind w:right="49"/>
        <w:jc w:val="both"/>
        <w:rPr>
          <w:rFonts w:ascii="Tahoma" w:hAnsi="Tahoma" w:cs="Tahoma"/>
          <w:b/>
          <w:color w:val="000000"/>
          <w:w w:val="110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TERCERA.- </w:t>
      </w:r>
      <w:r w:rsidR="00277E64"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>COMPROMISOS DE</w:t>
      </w:r>
      <w:r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 xml:space="preserve"> “</w:t>
      </w:r>
      <w:r w:rsidR="00277E64"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 xml:space="preserve">EL </w:t>
      </w:r>
      <w:r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 xml:space="preserve">ITESI” </w:t>
      </w:r>
    </w:p>
    <w:p w:rsidR="006C1A20" w:rsidRPr="005868E7" w:rsidRDefault="006C1A20" w:rsidP="006C1A20">
      <w:pPr>
        <w:pStyle w:val="Estilo"/>
        <w:ind w:right="49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4D03D6" w:rsidRPr="005868E7" w:rsidRDefault="006C1A20" w:rsidP="004D03D6">
      <w:pPr>
        <w:jc w:val="both"/>
        <w:rPr>
          <w:rFonts w:ascii="Tahoma" w:hAnsi="Tahoma" w:cs="Tahoma"/>
          <w:color w:val="000000"/>
          <w:w w:val="108"/>
          <w:lang w:val="es-ES"/>
        </w:rPr>
      </w:pPr>
      <w:r w:rsidRPr="005868E7">
        <w:rPr>
          <w:rFonts w:ascii="Tahoma" w:hAnsi="Tahoma" w:cs="Tahoma"/>
          <w:color w:val="000000"/>
          <w:w w:val="110"/>
        </w:rPr>
        <w:t xml:space="preserve">Para el cumplimiento de este convenio </w:t>
      </w:r>
      <w:r w:rsidR="005C356B" w:rsidRPr="005868E7">
        <w:rPr>
          <w:rFonts w:ascii="Tahoma" w:hAnsi="Tahoma" w:cs="Tahoma"/>
          <w:b/>
          <w:color w:val="000000"/>
          <w:w w:val="107"/>
        </w:rPr>
        <w:t>“EL ITESI”</w:t>
      </w:r>
      <w:r w:rsidRPr="005868E7">
        <w:rPr>
          <w:rFonts w:ascii="Tahoma" w:hAnsi="Tahoma" w:cs="Tahoma"/>
          <w:b/>
          <w:color w:val="000000"/>
          <w:w w:val="110"/>
        </w:rPr>
        <w:t xml:space="preserve"> </w:t>
      </w:r>
      <w:r w:rsidRPr="005868E7">
        <w:rPr>
          <w:rFonts w:ascii="Tahoma" w:hAnsi="Tahoma" w:cs="Tahoma"/>
          <w:color w:val="000000"/>
          <w:w w:val="110"/>
        </w:rPr>
        <w:t xml:space="preserve">se compromete </w:t>
      </w:r>
      <w:r w:rsidR="004D03D6" w:rsidRPr="005868E7">
        <w:rPr>
          <w:rFonts w:ascii="Tahoma" w:hAnsi="Tahoma" w:cs="Tahoma"/>
          <w:color w:val="000000"/>
          <w:w w:val="110"/>
        </w:rPr>
        <w:t xml:space="preserve">a otorgar una prórroga </w:t>
      </w:r>
      <w:r w:rsidR="00865D62" w:rsidRPr="005868E7">
        <w:rPr>
          <w:rFonts w:ascii="Tahoma" w:hAnsi="Tahoma" w:cs="Tahoma"/>
          <w:color w:val="000000"/>
          <w:w w:val="110"/>
        </w:rPr>
        <w:t xml:space="preserve">hasta el </w:t>
      </w:r>
      <w:r w:rsidR="008E69CD">
        <w:rPr>
          <w:rFonts w:ascii="Tahoma" w:hAnsi="Tahoma" w:cs="Tahoma"/>
          <w:color w:val="000000"/>
          <w:w w:val="110"/>
        </w:rPr>
        <w:t xml:space="preserve">día </w:t>
      </w:r>
      <w:r w:rsidR="008E69CD" w:rsidRPr="008E69CD">
        <w:rPr>
          <w:rFonts w:ascii="Tahoma" w:hAnsi="Tahoma" w:cs="Tahoma"/>
          <w:color w:val="000000"/>
          <w:w w:val="108"/>
        </w:rPr>
        <w:t>17 de febrero</w:t>
      </w:r>
      <w:r w:rsidR="008E69CD">
        <w:rPr>
          <w:rFonts w:ascii="Tahoma" w:hAnsi="Tahoma" w:cs="Tahoma"/>
          <w:color w:val="000000"/>
          <w:w w:val="110"/>
        </w:rPr>
        <w:t xml:space="preserve"> </w:t>
      </w:r>
      <w:r w:rsidR="008E69CD" w:rsidRPr="005868E7">
        <w:rPr>
          <w:rFonts w:ascii="Tahoma" w:hAnsi="Tahoma" w:cs="Tahoma"/>
          <w:color w:val="000000"/>
          <w:w w:val="110"/>
        </w:rPr>
        <w:t>del</w:t>
      </w:r>
      <w:r w:rsidR="008E69CD">
        <w:rPr>
          <w:rFonts w:ascii="Tahoma" w:hAnsi="Tahoma" w:cs="Tahoma"/>
          <w:color w:val="000000"/>
          <w:w w:val="110"/>
        </w:rPr>
        <w:t xml:space="preserve"> </w:t>
      </w:r>
      <w:r w:rsidR="008E69CD" w:rsidRPr="005868E7">
        <w:rPr>
          <w:rFonts w:ascii="Tahoma" w:hAnsi="Tahoma" w:cs="Tahoma"/>
          <w:color w:val="000000"/>
          <w:w w:val="110"/>
        </w:rPr>
        <w:t>presente</w:t>
      </w:r>
      <w:r w:rsidR="00865D62" w:rsidRPr="005868E7">
        <w:rPr>
          <w:rFonts w:ascii="Tahoma" w:hAnsi="Tahoma" w:cs="Tahoma"/>
          <w:color w:val="000000"/>
          <w:w w:val="110"/>
        </w:rPr>
        <w:t xml:space="preserve"> año, </w:t>
      </w:r>
      <w:r w:rsidR="004D03D6" w:rsidRPr="005868E7">
        <w:rPr>
          <w:rFonts w:ascii="Tahoma" w:hAnsi="Tahoma" w:cs="Tahoma"/>
          <w:color w:val="000000"/>
          <w:w w:val="110"/>
        </w:rPr>
        <w:t xml:space="preserve">para que 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“</w:t>
      </w:r>
      <w:r w:rsidR="00914630">
        <w:rPr>
          <w:rFonts w:ascii="Tahoma" w:hAnsi="Tahoma" w:cs="Tahoma"/>
          <w:b/>
          <w:color w:val="000000"/>
          <w:w w:val="107"/>
          <w:lang w:val="es-ES"/>
        </w:rPr>
        <w:t>EL ALUMNO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”</w:t>
      </w:r>
      <w:r w:rsidR="004D03D6" w:rsidRPr="005868E7">
        <w:rPr>
          <w:rStyle w:val="unnamedstyle01char"/>
          <w:rFonts w:ascii="Tahoma" w:hAnsi="Tahoma" w:cs="Tahoma"/>
          <w:b/>
        </w:rPr>
        <w:t xml:space="preserve"> </w:t>
      </w:r>
      <w:r w:rsidR="00865D62" w:rsidRPr="005868E7">
        <w:rPr>
          <w:rStyle w:val="unnamedstyle01char"/>
          <w:rFonts w:ascii="Tahoma" w:hAnsi="Tahoma" w:cs="Tahoma"/>
        </w:rPr>
        <w:t xml:space="preserve">se </w:t>
      </w:r>
      <w:r w:rsidR="0008566B" w:rsidRPr="005868E7">
        <w:rPr>
          <w:rStyle w:val="unnamedstyle01char"/>
          <w:rFonts w:ascii="Tahoma" w:hAnsi="Tahoma" w:cs="Tahoma"/>
        </w:rPr>
        <w:t>re</w:t>
      </w:r>
      <w:r w:rsidR="00865D62" w:rsidRPr="005868E7">
        <w:rPr>
          <w:rStyle w:val="unnamedstyle01char"/>
          <w:rFonts w:ascii="Tahoma" w:hAnsi="Tahoma" w:cs="Tahoma"/>
        </w:rPr>
        <w:t xml:space="preserve">inscriba al </w:t>
      </w:r>
      <w:sdt>
        <w:sdtPr>
          <w:rPr>
            <w:rStyle w:val="unnamedstyle01char"/>
            <w:rFonts w:ascii="Tahoma" w:hAnsi="Tahoma" w:cs="Tahoma"/>
            <w:b/>
            <w:highlight w:val="lightGray"/>
            <w:u w:val="single"/>
          </w:rPr>
          <w:alias w:val="Seleccione Semestre"/>
          <w:tag w:val="Seleccione Semestre"/>
          <w:id w:val="686643494"/>
          <w:lock w:val="sdtLocked"/>
          <w:placeholder>
            <w:docPart w:val="294FF462841F4BFA955E965C78387547"/>
          </w:placeholder>
          <w:comboBox>
            <w:listItem w:displayText="Seleccione Semestre" w:value="Seleccione Semestre"/>
            <w:listItem w:displayText="primer" w:value="primer"/>
            <w:listItem w:displayText="segundo" w:value="segundo"/>
            <w:listItem w:displayText="tercer" w:value="tercer"/>
            <w:listItem w:displayText="cuarto" w:value="cuarto"/>
            <w:listItem w:displayText="quinto" w:value="quinto"/>
            <w:listItem w:displayText="sexto" w:value="sexto"/>
            <w:listItem w:displayText="séptimo" w:value="séptimo"/>
            <w:listItem w:displayText="octavo" w:value="octavo"/>
            <w:listItem w:displayText="noveno" w:value="noveno"/>
            <w:listItem w:displayText="décimo" w:value="décimo"/>
            <w:listItem w:displayText="onceavo" w:value="onceavo"/>
            <w:listItem w:displayText="doceavo" w:value="doceavo"/>
            <w:listItem w:displayText="treceavo" w:value="treceavo"/>
            <w:listItem w:displayText="catorceavo" w:value="catorceavo"/>
            <w:listItem w:displayText="quinceavo" w:value="quinceavo"/>
            <w:listItem w:displayText="dieciséisavo" w:value="dieciséisavo"/>
          </w:comboBox>
        </w:sdtPr>
        <w:sdtEndPr>
          <w:rPr>
            <w:rStyle w:val="unnamedstyle01char"/>
          </w:rPr>
        </w:sdtEndPr>
        <w:sdtContent>
          <w:r w:rsidR="00625B74" w:rsidRPr="002F0566">
            <w:rPr>
              <w:rStyle w:val="unnamedstyle01char"/>
              <w:rFonts w:ascii="Tahoma" w:hAnsi="Tahoma" w:cs="Tahoma"/>
              <w:b/>
              <w:highlight w:val="lightGray"/>
              <w:u w:val="single"/>
            </w:rPr>
            <w:t>Seleccione Semestre</w:t>
          </w:r>
        </w:sdtContent>
      </w:sdt>
      <w:r w:rsidR="00625B74" w:rsidRPr="005868E7">
        <w:rPr>
          <w:rFonts w:ascii="Tahoma" w:hAnsi="Tahoma" w:cs="Tahoma"/>
          <w:color w:val="000000"/>
          <w:w w:val="108"/>
        </w:rPr>
        <w:t xml:space="preserve"> </w:t>
      </w:r>
      <w:r w:rsidR="0028339E" w:rsidRPr="005868E7">
        <w:rPr>
          <w:rFonts w:ascii="Tahoma" w:hAnsi="Tahoma" w:cs="Tahoma"/>
          <w:color w:val="000000"/>
          <w:w w:val="108"/>
        </w:rPr>
        <w:t>semestre</w:t>
      </w:r>
      <w:r w:rsidR="00865D62" w:rsidRPr="005868E7">
        <w:rPr>
          <w:rStyle w:val="unnamedstyle01char"/>
          <w:rFonts w:ascii="Tahoma" w:hAnsi="Tahoma" w:cs="Tahoma"/>
        </w:rPr>
        <w:t xml:space="preserve"> de la carrera de</w:t>
      </w:r>
      <w:r w:rsidR="002E07B2">
        <w:rPr>
          <w:rStyle w:val="unnamedstyle01char"/>
          <w:rFonts w:ascii="Tahoma" w:hAnsi="Tahoma" w:cs="Tahoma"/>
        </w:rPr>
        <w:t xml:space="preserve"> </w:t>
      </w:r>
      <w:sdt>
        <w:sdtPr>
          <w:rPr>
            <w:rStyle w:val="Estilo1"/>
            <w:rFonts w:cs="Tahoma"/>
            <w:b/>
            <w:highlight w:val="lightGray"/>
            <w:u w:val="single"/>
          </w:rPr>
          <w:alias w:val="Seleccione su Carrera"/>
          <w:tag w:val="Seleccione su Carrera"/>
          <w:id w:val="-597258725"/>
          <w:lock w:val="sdtLocked"/>
          <w:placeholder>
            <w:docPart w:val="FB4E231F46E94A7AB5C8BDF567680A54"/>
          </w:placeholder>
          <w:comboBox>
            <w:listItem w:displayText="Seleccione su Carrera" w:value="Seleccione su Carrera"/>
            <w:listItem w:displayText="Ingeniería en Sistemas Automotrices" w:value="Ingeniería en Sistemas Automotrices"/>
            <w:listItem w:displayText="Ingeniería en Sistemas Computacionales" w:value="Ingeniería en Sistemas Computacionales"/>
            <w:listItem w:displayText="Ingeniería Industrial" w:value="Ingeniería Industrial"/>
            <w:listItem w:displayText="Ingeniería en Gestión Empresarial" w:value="Ingeniería en Gestión Empresarial"/>
          </w:comboBox>
        </w:sdtPr>
        <w:sdtEndPr>
          <w:rPr>
            <w:rStyle w:val="Fuentedeprrafopredeter"/>
            <w:rFonts w:ascii="Calibri" w:hAnsi="Calibri"/>
            <w:noProof/>
            <w:color w:val="000000"/>
            <w:w w:val="108"/>
          </w:rPr>
        </w:sdtEndPr>
        <w:sdtContent>
          <w:r w:rsidR="002E07B2" w:rsidRPr="007B0BD6">
            <w:rPr>
              <w:rStyle w:val="Estilo1"/>
              <w:rFonts w:cs="Tahoma"/>
              <w:b/>
              <w:highlight w:val="lightGray"/>
              <w:u w:val="single"/>
            </w:rPr>
            <w:t>Seleccione Carrera</w:t>
          </w:r>
        </w:sdtContent>
      </w:sdt>
      <w:r w:rsidR="00865D62" w:rsidRPr="005868E7">
        <w:rPr>
          <w:rStyle w:val="unnamedstyle01char"/>
          <w:rFonts w:ascii="Tahoma" w:hAnsi="Tahoma" w:cs="Tahoma"/>
        </w:rPr>
        <w:t>.</w:t>
      </w:r>
    </w:p>
    <w:p w:rsidR="006C1A20" w:rsidRPr="005868E7" w:rsidRDefault="006C1A20" w:rsidP="004D03D6">
      <w:pPr>
        <w:jc w:val="both"/>
        <w:rPr>
          <w:rFonts w:ascii="Tahoma" w:hAnsi="Tahoma" w:cs="Tahoma"/>
          <w:color w:val="000000"/>
          <w:w w:val="108"/>
          <w:lang w:val="es-ES"/>
        </w:rPr>
      </w:pPr>
      <w:r w:rsidRPr="005868E7">
        <w:rPr>
          <w:rFonts w:ascii="Tahoma" w:hAnsi="Tahoma" w:cs="Tahoma"/>
          <w:b/>
          <w:color w:val="000000"/>
          <w:w w:val="110"/>
        </w:rPr>
        <w:t xml:space="preserve">CUARTA.- </w:t>
      </w:r>
      <w:r w:rsidRPr="005868E7">
        <w:rPr>
          <w:rFonts w:ascii="Tahoma" w:hAnsi="Tahoma" w:cs="Tahoma"/>
          <w:b/>
          <w:color w:val="000000"/>
          <w:w w:val="108"/>
        </w:rPr>
        <w:t>COMPROMISOS DE</w:t>
      </w:r>
      <w:r w:rsidR="004C5125" w:rsidRPr="005868E7">
        <w:rPr>
          <w:rFonts w:ascii="Tahoma" w:hAnsi="Tahoma" w:cs="Tahoma"/>
          <w:b/>
          <w:color w:val="000000"/>
          <w:w w:val="108"/>
        </w:rPr>
        <w:t xml:space="preserve"> 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“</w:t>
      </w:r>
      <w:r w:rsidR="00914630">
        <w:rPr>
          <w:rFonts w:ascii="Tahoma" w:hAnsi="Tahoma" w:cs="Tahoma"/>
          <w:b/>
          <w:color w:val="000000"/>
          <w:w w:val="107"/>
          <w:lang w:val="es-ES"/>
        </w:rPr>
        <w:t>EL ALUMNO</w:t>
      </w:r>
      <w:r w:rsidR="00553E81" w:rsidRPr="005868E7">
        <w:rPr>
          <w:rFonts w:ascii="Tahoma" w:hAnsi="Tahoma" w:cs="Tahoma"/>
          <w:b/>
          <w:color w:val="000000"/>
          <w:w w:val="107"/>
          <w:lang w:val="es-ES"/>
        </w:rPr>
        <w:t>”</w:t>
      </w:r>
    </w:p>
    <w:p w:rsidR="008E69CD" w:rsidRDefault="008E69CD" w:rsidP="008E69CD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Para el cumplimiento de este convenio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  <w:lang w:val="es-ES"/>
        </w:rPr>
        <w:t>“</w:t>
      </w:r>
      <w:r>
        <w:rPr>
          <w:rFonts w:ascii="Tahoma" w:hAnsi="Tahoma" w:cs="Tahoma"/>
          <w:b/>
          <w:color w:val="000000"/>
          <w:w w:val="108"/>
          <w:sz w:val="22"/>
          <w:szCs w:val="22"/>
          <w:lang w:val="es-ES"/>
        </w:rPr>
        <w:t>EL ALUMNO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  <w:lang w:val="es-ES"/>
        </w:rPr>
        <w:t>”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se compromete a realizar el pago oportuno de la cantidad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$</w:t>
      </w:r>
      <w:r>
        <w:rPr>
          <w:rFonts w:ascii="Tahoma" w:hAnsi="Tahoma" w:cs="Tahoma"/>
          <w:b/>
          <w:color w:val="000000"/>
          <w:w w:val="108"/>
          <w:sz w:val="22"/>
          <w:szCs w:val="22"/>
        </w:rPr>
        <w:t>1,162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.00 (</w:t>
      </w:r>
      <w:r>
        <w:rPr>
          <w:rFonts w:ascii="Tahoma" w:hAnsi="Tahoma" w:cs="Tahoma"/>
          <w:b/>
          <w:color w:val="000000"/>
          <w:w w:val="108"/>
          <w:sz w:val="22"/>
          <w:szCs w:val="22"/>
        </w:rPr>
        <w:t>Mil Ciento Sesenta y Dos Pesos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00/100 M.N.),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correspondiente a la reinscripción, </w:t>
      </w:r>
      <w:r>
        <w:rPr>
          <w:rFonts w:ascii="Tahoma" w:hAnsi="Tahoma" w:cs="Tahoma"/>
          <w:color w:val="000000"/>
          <w:w w:val="108"/>
          <w:sz w:val="22"/>
          <w:szCs w:val="22"/>
        </w:rPr>
        <w:t>de la siguiente manera:</w:t>
      </w:r>
    </w:p>
    <w:p w:rsidR="008E69CD" w:rsidRDefault="008E69CD" w:rsidP="00865D62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687DA1" w:rsidRDefault="00687DA1" w:rsidP="00865D62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>
        <w:rPr>
          <w:rFonts w:ascii="Tahoma" w:hAnsi="Tahoma" w:cs="Tahoma"/>
          <w:color w:val="000000"/>
          <w:w w:val="108"/>
          <w:sz w:val="22"/>
          <w:szCs w:val="22"/>
        </w:rPr>
        <w:tab/>
        <w:t xml:space="preserve">I.- </w:t>
      </w:r>
      <w:r w:rsidR="005A56CA">
        <w:rPr>
          <w:rFonts w:ascii="Tahoma" w:hAnsi="Tahoma" w:cs="Tahoma"/>
          <w:color w:val="000000"/>
          <w:w w:val="108"/>
          <w:sz w:val="22"/>
          <w:szCs w:val="22"/>
        </w:rPr>
        <w:t>El pago de la cantidad de $581.00 (Quinientos Ochenta y Uno Pesos 00/100 M.N.) a la fecha de firma del presente documento</w:t>
      </w:r>
      <w:r>
        <w:rPr>
          <w:rFonts w:ascii="Tahoma" w:hAnsi="Tahoma" w:cs="Tahoma"/>
          <w:color w:val="000000"/>
          <w:w w:val="108"/>
          <w:sz w:val="22"/>
          <w:szCs w:val="22"/>
        </w:rPr>
        <w:t>.</w:t>
      </w:r>
    </w:p>
    <w:p w:rsidR="00687DA1" w:rsidRDefault="00687DA1" w:rsidP="00865D62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5A56CA" w:rsidRDefault="00687DA1" w:rsidP="005A56CA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>
        <w:rPr>
          <w:rFonts w:ascii="Tahoma" w:hAnsi="Tahoma" w:cs="Tahoma"/>
          <w:color w:val="000000"/>
          <w:w w:val="108"/>
          <w:sz w:val="22"/>
          <w:szCs w:val="22"/>
        </w:rPr>
        <w:tab/>
        <w:t xml:space="preserve">II.- </w:t>
      </w:r>
      <w:r w:rsidR="005A56CA">
        <w:rPr>
          <w:rFonts w:ascii="Tahoma" w:hAnsi="Tahoma" w:cs="Tahoma"/>
          <w:color w:val="000000"/>
          <w:w w:val="108"/>
          <w:sz w:val="22"/>
          <w:szCs w:val="22"/>
        </w:rPr>
        <w:t xml:space="preserve">El pago de la cantidad de $581.00 (Quinientos Ochenta y Uno Pesos 00/100 M.N.) </w:t>
      </w:r>
      <w:r w:rsidR="005A56CA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a más tardar en fecha </w:t>
      </w:r>
      <w:r w:rsidR="005A56CA">
        <w:rPr>
          <w:rFonts w:ascii="Tahoma" w:hAnsi="Tahoma" w:cs="Tahoma"/>
          <w:color w:val="000000"/>
          <w:w w:val="108"/>
          <w:sz w:val="22"/>
          <w:szCs w:val="22"/>
        </w:rPr>
        <w:t>17 de febrero</w:t>
      </w:r>
      <w:r w:rsidR="005A56CA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del año en curso </w:t>
      </w:r>
    </w:p>
    <w:p w:rsidR="00687DA1" w:rsidRDefault="00277E64" w:rsidP="00865D62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</w:p>
    <w:p w:rsidR="007A1401" w:rsidRPr="005868E7" w:rsidRDefault="00687DA1" w:rsidP="00865D62">
      <w:pPr>
        <w:pStyle w:val="Estilo"/>
        <w:ind w:left="28" w:right="51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>
        <w:rPr>
          <w:rFonts w:ascii="Tahoma" w:hAnsi="Tahoma" w:cs="Tahoma"/>
          <w:color w:val="000000"/>
          <w:w w:val="108"/>
          <w:sz w:val="22"/>
          <w:szCs w:val="22"/>
        </w:rPr>
        <w:t>Se deberá</w:t>
      </w:r>
      <w:r w:rsidR="00277E64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presentar el comprobante correspondiente en las oficinas del Departamento de Control Escolar.</w:t>
      </w:r>
    </w:p>
    <w:p w:rsidR="00277E64" w:rsidRPr="005868E7" w:rsidRDefault="00277E64" w:rsidP="00865D62">
      <w:pPr>
        <w:pStyle w:val="Estilo"/>
        <w:ind w:left="28" w:right="51"/>
        <w:jc w:val="both"/>
        <w:rPr>
          <w:rFonts w:ascii="Tahoma" w:hAnsi="Tahoma" w:cs="Tahoma"/>
          <w:color w:val="000000"/>
          <w:sz w:val="22"/>
          <w:szCs w:val="22"/>
        </w:rPr>
      </w:pPr>
    </w:p>
    <w:p w:rsidR="006C1A20" w:rsidRPr="005868E7" w:rsidRDefault="006C1A20" w:rsidP="006C1A20">
      <w:pPr>
        <w:pStyle w:val="Estilo"/>
        <w:ind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QUINTA.- DE LAS SANCIONES</w:t>
      </w: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color w:val="000000"/>
          <w:w w:val="110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Ambas partes están de acuerdo </w:t>
      </w:r>
      <w:r w:rsidR="00DD413C" w:rsidRPr="005868E7">
        <w:rPr>
          <w:rFonts w:ascii="Tahoma" w:hAnsi="Tahoma" w:cs="Tahoma"/>
          <w:color w:val="000000"/>
          <w:w w:val="108"/>
          <w:sz w:val="22"/>
          <w:szCs w:val="22"/>
        </w:rPr>
        <w:t>que,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en caso de incumplimiento de lo acordado en el presente instrumento, </w:t>
      </w:r>
      <w:r w:rsidR="005C356B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“EL ITESI”</w:t>
      </w:r>
      <w:r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 xml:space="preserve"> </w:t>
      </w:r>
      <w:r w:rsidRPr="005868E7">
        <w:rPr>
          <w:rFonts w:ascii="Tahoma" w:hAnsi="Tahoma" w:cs="Tahoma"/>
          <w:color w:val="000000"/>
          <w:w w:val="110"/>
          <w:sz w:val="22"/>
          <w:szCs w:val="22"/>
        </w:rPr>
        <w:lastRenderedPageBreak/>
        <w:t>aplicará a</w:t>
      </w:r>
      <w:r w:rsidR="004C5125" w:rsidRPr="005868E7">
        <w:rPr>
          <w:rFonts w:ascii="Tahoma" w:hAnsi="Tahoma" w:cs="Tahoma"/>
          <w:color w:val="000000"/>
          <w:w w:val="110"/>
          <w:sz w:val="22"/>
          <w:szCs w:val="22"/>
        </w:rPr>
        <w:t xml:space="preserve"> </w:t>
      </w:r>
      <w:r w:rsidR="00553E81"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>“</w:t>
      </w:r>
      <w:r w:rsidR="00914630">
        <w:rPr>
          <w:rFonts w:ascii="Tahoma" w:hAnsi="Tahoma" w:cs="Tahoma"/>
          <w:b/>
          <w:color w:val="000000"/>
          <w:w w:val="110"/>
          <w:sz w:val="22"/>
          <w:szCs w:val="22"/>
        </w:rPr>
        <w:t>EL ALUMNO</w:t>
      </w:r>
      <w:r w:rsidR="00553E81" w:rsidRPr="005868E7">
        <w:rPr>
          <w:rFonts w:ascii="Tahoma" w:hAnsi="Tahoma" w:cs="Tahoma"/>
          <w:b/>
          <w:color w:val="000000"/>
          <w:w w:val="110"/>
          <w:sz w:val="22"/>
          <w:szCs w:val="22"/>
        </w:rPr>
        <w:t>”</w:t>
      </w:r>
      <w:r w:rsidRPr="005868E7">
        <w:rPr>
          <w:rFonts w:ascii="Tahoma" w:hAnsi="Tahoma" w:cs="Tahoma"/>
          <w:color w:val="000000"/>
          <w:w w:val="110"/>
          <w:sz w:val="22"/>
          <w:szCs w:val="22"/>
        </w:rPr>
        <w:t xml:space="preserve"> las siguientes sanciones:</w:t>
      </w:r>
    </w:p>
    <w:p w:rsidR="004D1504" w:rsidRPr="00F74966" w:rsidRDefault="00F74966" w:rsidP="00F74966">
      <w:pPr>
        <w:pStyle w:val="Prrafodelista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color w:val="000000"/>
        </w:rPr>
      </w:pPr>
      <w:r w:rsidRPr="00F1535E">
        <w:rPr>
          <w:rFonts w:ascii="Tahoma" w:hAnsi="Tahoma" w:cs="Tahoma"/>
          <w:color w:val="000000"/>
        </w:rPr>
        <w:t xml:space="preserve">Será inhabilitada internamente por un término de 6 meses para recibir algún apoyo institucional o beca; misma que abarcará el periodo </w:t>
      </w:r>
      <w:r w:rsidRPr="00F1535E">
        <w:rPr>
          <w:rFonts w:ascii="Tahoma" w:hAnsi="Tahoma" w:cs="Tahoma"/>
          <w:color w:val="000000"/>
          <w:shd w:val="clear" w:color="auto" w:fill="FFFFFF"/>
        </w:rPr>
        <w:t>de agosto-diciembre 2021</w:t>
      </w:r>
      <w:r>
        <w:rPr>
          <w:rFonts w:ascii="Tahoma" w:hAnsi="Tahoma" w:cs="Tahoma"/>
          <w:color w:val="000000"/>
          <w:shd w:val="clear" w:color="auto" w:fill="FFFFFF"/>
        </w:rPr>
        <w:t>; y</w:t>
      </w:r>
    </w:p>
    <w:p w:rsidR="006C1A20" w:rsidRPr="005868E7" w:rsidRDefault="0028339E" w:rsidP="006C1A20">
      <w:pPr>
        <w:pStyle w:val="Prrafodelista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color w:val="000000"/>
        </w:rPr>
      </w:pPr>
      <w:r w:rsidRPr="005868E7">
        <w:rPr>
          <w:rFonts w:ascii="Tahoma" w:hAnsi="Tahoma" w:cs="Tahoma"/>
          <w:color w:val="000000"/>
        </w:rPr>
        <w:t>Suspensión al servicio educativo hasta realizar el pago correspondiente.</w:t>
      </w: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SEXTA.- RESPONSABLE DE SEGUIMIENTO</w:t>
      </w: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5A22FD" w:rsidRPr="005868E7" w:rsidRDefault="005C356B" w:rsidP="005A22FD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“EL ITESI”</w:t>
      </w:r>
      <w:r w:rsidR="006C1A20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r w:rsidR="0014206E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designa como responsable de seguimiento y cumplimiento del presente convenio </w:t>
      </w:r>
      <w:r w:rsidR="000B4D86" w:rsidRPr="005868E7">
        <w:rPr>
          <w:rFonts w:ascii="Tahoma" w:hAnsi="Tahoma" w:cs="Tahoma"/>
          <w:color w:val="000000"/>
          <w:w w:val="108"/>
          <w:sz w:val="22"/>
          <w:szCs w:val="22"/>
        </w:rPr>
        <w:t>a</w:t>
      </w:r>
      <w:r w:rsidR="000B4D86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="000B4D86" w:rsidRPr="005868E7">
        <w:rPr>
          <w:rFonts w:ascii="Tahoma" w:hAnsi="Tahoma" w:cs="Tahoma"/>
          <w:color w:val="000000"/>
          <w:w w:val="108"/>
          <w:sz w:val="22"/>
          <w:szCs w:val="22"/>
        </w:rPr>
        <w:t>l</w:t>
      </w:r>
      <w:r w:rsidR="000B4D86">
        <w:rPr>
          <w:rFonts w:ascii="Tahoma" w:hAnsi="Tahoma" w:cs="Tahoma"/>
          <w:color w:val="000000"/>
          <w:w w:val="108"/>
          <w:sz w:val="22"/>
          <w:szCs w:val="22"/>
        </w:rPr>
        <w:t>a</w:t>
      </w:r>
      <w:r w:rsidR="000B4D86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</w:t>
      </w:r>
      <w:r w:rsidR="0033054C">
        <w:rPr>
          <w:rFonts w:ascii="Tahoma" w:hAnsi="Tahoma" w:cs="Tahoma"/>
          <w:color w:val="000000"/>
          <w:w w:val="108"/>
          <w:sz w:val="22"/>
          <w:szCs w:val="22"/>
        </w:rPr>
        <w:t>C. Blanca Oliva Castillo Lule</w:t>
      </w:r>
      <w:r w:rsidR="0033054C"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, </w:t>
      </w:r>
      <w:r w:rsidR="0033054C">
        <w:rPr>
          <w:rFonts w:ascii="Tahoma" w:hAnsi="Tahoma" w:cs="Tahoma"/>
          <w:color w:val="000000"/>
          <w:w w:val="108"/>
          <w:sz w:val="22"/>
          <w:szCs w:val="22"/>
        </w:rPr>
        <w:t>control escolar</w:t>
      </w:r>
      <w:r w:rsidR="000B4D86" w:rsidRPr="005868E7">
        <w:rPr>
          <w:rFonts w:ascii="Tahoma" w:hAnsi="Tahoma" w:cs="Tahoma"/>
          <w:color w:val="000000"/>
          <w:w w:val="108"/>
          <w:sz w:val="22"/>
          <w:szCs w:val="22"/>
        </w:rPr>
        <w:t>.</w:t>
      </w: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SÉPTIMA.- DE LA RESPONSABILIDAD CIVIL</w:t>
      </w:r>
    </w:p>
    <w:p w:rsidR="006C1A20" w:rsidRPr="005868E7" w:rsidRDefault="006C1A20" w:rsidP="006C1A20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</w:t>
      </w:r>
      <w:r>
        <w:rPr>
          <w:rFonts w:ascii="Tahoma" w:hAnsi="Tahoma" w:cs="Tahoma"/>
          <w:b/>
          <w:color w:val="000000"/>
          <w:w w:val="108"/>
          <w:sz w:val="22"/>
          <w:szCs w:val="22"/>
        </w:rPr>
        <w:t>EL ALUMNO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”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en caso de incumplimiento, de lo señalado en presente instrumento, será responsable de los daños y perjuicios que se puedan ocasionar a las partes o a un tercero en forma intencional o por negligencia.  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OCTAVA.- DE LA INCAPACIDAD JURÍDICA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</w:t>
      </w:r>
      <w:r>
        <w:rPr>
          <w:rFonts w:ascii="Tahoma" w:hAnsi="Tahoma" w:cs="Tahoma"/>
          <w:b/>
          <w:color w:val="000000"/>
          <w:w w:val="108"/>
          <w:sz w:val="22"/>
          <w:szCs w:val="22"/>
        </w:rPr>
        <w:t>EL ALUMNO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”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conviene con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“EL ITESI”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>que cuando exista una incapacidad por accidente o enfermedad, que impida la realización del mismo convenio, o si existiera alguna incapacidad de ejercicio prevista por el Código Civil para el Estado de Guanajuato, para realizar los alcances del presente instrumento, se terminar</w:t>
      </w:r>
      <w:r w:rsidR="003D6A17">
        <w:rPr>
          <w:rFonts w:ascii="Tahoma" w:hAnsi="Tahoma" w:cs="Tahoma"/>
          <w:color w:val="000000"/>
          <w:w w:val="108"/>
          <w:sz w:val="22"/>
          <w:szCs w:val="22"/>
        </w:rPr>
        <w:t>á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en forma unilateral el presente instrumento sin perjuicio para las partes. 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i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>
        <w:rPr>
          <w:rFonts w:ascii="Tahoma" w:hAnsi="Tahoma" w:cs="Tahoma"/>
          <w:b/>
          <w:color w:val="000000"/>
          <w:w w:val="108"/>
          <w:sz w:val="22"/>
          <w:szCs w:val="22"/>
        </w:rPr>
        <w:t>NOVENO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.- DATOS PERSONALES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Los datos proporcionados por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</w:t>
      </w:r>
      <w:r>
        <w:rPr>
          <w:rFonts w:ascii="Tahoma" w:hAnsi="Tahoma" w:cs="Tahoma"/>
          <w:b/>
          <w:color w:val="000000"/>
          <w:w w:val="108"/>
          <w:sz w:val="22"/>
          <w:szCs w:val="22"/>
        </w:rPr>
        <w:t>EL ALUMNO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”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a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“EL ITESI”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serán protegidos, incorporados y tratados única y exclusivamente para los fines que fueron proporcionados y de acuerdo con las finalidades y atribuciones establecidas en 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>el Decreto Gubernativo número 243, mediante el cual se Restructura la Organización Interna del Instituto Tecnológico Superior de Irapuato y estarán a resguardo y protección del mismo, lo anterior de conformidad con lo dispuesto por la normatividad aplicable en materia de Protección de Datos Personales y Acceso a la Información.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DÉCIMA.- TERMINACIÓN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ANTICIPADA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3" w:right="32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Cualquiera de las partes podrá dar por terminado este convenio, con antelación a su vencimiento, </w:t>
      </w:r>
      <w:r>
        <w:rPr>
          <w:rFonts w:ascii="Tahoma" w:hAnsi="Tahoma" w:cs="Tahoma"/>
          <w:color w:val="000000"/>
          <w:w w:val="108"/>
          <w:sz w:val="22"/>
          <w:szCs w:val="22"/>
        </w:rPr>
        <w:t>con el pago anticipado referido en la cláusula CUARTA fracción II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>.</w:t>
      </w:r>
    </w:p>
    <w:p w:rsidR="00D57F0E" w:rsidRPr="005868E7" w:rsidRDefault="00D57F0E" w:rsidP="00D57F0E">
      <w:pPr>
        <w:pStyle w:val="Estilo"/>
        <w:ind w:left="43" w:right="32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>
        <w:rPr>
          <w:rFonts w:ascii="Tahoma" w:hAnsi="Tahoma" w:cs="Tahoma"/>
          <w:b/>
          <w:color w:val="000000"/>
          <w:w w:val="108"/>
          <w:sz w:val="22"/>
          <w:szCs w:val="22"/>
        </w:rPr>
        <w:t>DÉCIMA PRIMERA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.- CAUSAS DE RESCISIÓN</w:t>
      </w:r>
    </w:p>
    <w:p w:rsidR="00D57F0E" w:rsidRPr="005868E7" w:rsidRDefault="00D57F0E" w:rsidP="00D57F0E">
      <w:pPr>
        <w:pStyle w:val="Estilo"/>
        <w:ind w:left="4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33" w:right="42"/>
        <w:jc w:val="both"/>
        <w:rPr>
          <w:rFonts w:ascii="Tahoma" w:hAnsi="Tahoma" w:cs="Tahoma"/>
          <w:color w:val="000000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Ambas partes manifiestan que el incumplimiento de las cláusulas contenidas en el presente Convenio, dará lugar a la rescisión del mismo. El incumplimiento de cualquiera de las cláusulas contenidas en el presente Convenio, por parte de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“</w:t>
      </w:r>
      <w:r>
        <w:rPr>
          <w:rFonts w:ascii="Tahoma" w:hAnsi="Tahoma" w:cs="Tahoma"/>
          <w:b/>
          <w:color w:val="000000"/>
          <w:w w:val="108"/>
          <w:sz w:val="22"/>
          <w:szCs w:val="22"/>
        </w:rPr>
        <w:t>EL ALUMNO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”</w:t>
      </w: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será tomado en cuenta para evaluar la procedencia de apoyos futuros por parte de</w:t>
      </w:r>
      <w:r w:rsidRPr="005868E7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5868E7">
        <w:rPr>
          <w:rFonts w:ascii="Tahoma" w:hAnsi="Tahoma" w:cs="Tahoma"/>
          <w:b/>
          <w:color w:val="000000"/>
          <w:sz w:val="22"/>
          <w:szCs w:val="22"/>
        </w:rPr>
        <w:t>“EL ITESI”</w:t>
      </w:r>
      <w:r w:rsidRPr="005868E7">
        <w:rPr>
          <w:rFonts w:ascii="Tahoma" w:hAnsi="Tahoma" w:cs="Tahoma"/>
          <w:color w:val="000000"/>
          <w:sz w:val="22"/>
          <w:szCs w:val="22"/>
        </w:rPr>
        <w:t>.</w:t>
      </w:r>
    </w:p>
    <w:p w:rsidR="00D57F0E" w:rsidRPr="005868E7" w:rsidRDefault="00D57F0E" w:rsidP="00D57F0E">
      <w:pPr>
        <w:pStyle w:val="Estilo"/>
        <w:ind w:left="33" w:right="42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left="3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  <w:r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DÉCIMASEGUNDA.-CONTROVERSIAS 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E INTERPRETACIÓN</w:t>
      </w:r>
    </w:p>
    <w:p w:rsidR="00D57F0E" w:rsidRPr="005868E7" w:rsidRDefault="00D57F0E" w:rsidP="00D57F0E">
      <w:pPr>
        <w:pStyle w:val="Estilo"/>
        <w:ind w:left="38" w:right="28"/>
        <w:jc w:val="both"/>
        <w:rPr>
          <w:rFonts w:ascii="Tahoma" w:hAnsi="Tahoma" w:cs="Tahoma"/>
          <w:b/>
          <w:color w:val="000000"/>
          <w:w w:val="108"/>
          <w:sz w:val="22"/>
          <w:szCs w:val="22"/>
        </w:rPr>
      </w:pPr>
    </w:p>
    <w:p w:rsidR="00D57F0E" w:rsidRPr="005868E7" w:rsidRDefault="00D57F0E" w:rsidP="00D57F0E">
      <w:pPr>
        <w:pStyle w:val="Estilo"/>
        <w:ind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Las partes convienen que el presente instrumento es producto de la buena fe, por lo que toda controversia o interpretación, así como las situaciones no previstas en el presente convenio, respecto, a su operación, formalización y cumplimiento, será resuelta por el Comité Académico con la resolución del Director General.  </w:t>
      </w:r>
    </w:p>
    <w:p w:rsidR="00277E64" w:rsidRPr="005868E7" w:rsidRDefault="006C1A20" w:rsidP="00277E64">
      <w:pPr>
        <w:pStyle w:val="Estilo"/>
        <w:ind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 xml:space="preserve">  </w:t>
      </w:r>
    </w:p>
    <w:p w:rsidR="006C1A20" w:rsidRPr="005868E7" w:rsidRDefault="006C1A20" w:rsidP="00277E64">
      <w:pPr>
        <w:pStyle w:val="Estilo"/>
        <w:ind w:right="28"/>
        <w:jc w:val="both"/>
        <w:rPr>
          <w:rFonts w:ascii="Tahoma" w:hAnsi="Tahoma" w:cs="Tahoma"/>
          <w:color w:val="000000"/>
          <w:w w:val="108"/>
          <w:sz w:val="22"/>
          <w:szCs w:val="22"/>
        </w:rPr>
      </w:pPr>
      <w:r w:rsidRPr="005868E7">
        <w:rPr>
          <w:rFonts w:ascii="Tahoma" w:hAnsi="Tahoma" w:cs="Tahoma"/>
          <w:color w:val="000000"/>
          <w:w w:val="108"/>
          <w:sz w:val="22"/>
          <w:szCs w:val="22"/>
        </w:rPr>
        <w:t>Leído el presente instrumento y enteradas partes de su contenido y alcance, lo firman por cuadruplicado, en la Ciudad de Irapuato, Guanajuato, a los</w:t>
      </w:r>
      <w:r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sdt>
        <w:sdtPr>
          <w:rPr>
            <w:rFonts w:ascii="Tahoma" w:hAnsi="Tahoma" w:cs="Tahoma"/>
            <w:b/>
            <w:color w:val="000000"/>
            <w:w w:val="108"/>
            <w:sz w:val="22"/>
            <w:szCs w:val="22"/>
            <w:highlight w:val="lightGray"/>
          </w:rPr>
          <w:alias w:val="Seleccione Día"/>
          <w:tag w:val="Seleccione Día"/>
          <w:id w:val="242920385"/>
          <w:lock w:val="sdtLocked"/>
          <w:placeholder>
            <w:docPart w:val="867E17D5FAE94EE0BA823573ECB4A924"/>
          </w:placeholder>
          <w:comboBox>
            <w:listItem w:displayText="Seleccione Día" w:value="Seleccione Día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7B0BD6">
            <w:rPr>
              <w:rFonts w:ascii="Tahoma" w:hAnsi="Tahoma" w:cs="Tahoma"/>
              <w:b/>
              <w:color w:val="000000"/>
              <w:w w:val="108"/>
              <w:sz w:val="22"/>
              <w:szCs w:val="22"/>
              <w:highlight w:val="lightGray"/>
            </w:rPr>
            <w:t>Seleccione Día</w:t>
          </w:r>
        </w:sdtContent>
      </w:sdt>
      <w:r w:rsidR="008F1D3A" w:rsidRPr="00B71154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días</w:t>
      </w:r>
      <w:r w:rsidR="0066016C" w:rsidRPr="00B71154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del</w:t>
      </w:r>
      <w:r w:rsidR="0066016C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mes de </w:t>
      </w:r>
      <w:r w:rsidR="00A32AF7">
        <w:rPr>
          <w:rFonts w:ascii="Tahoma" w:hAnsi="Tahoma" w:cs="Tahoma"/>
          <w:b/>
          <w:color w:val="000000"/>
          <w:w w:val="108"/>
          <w:sz w:val="22"/>
          <w:szCs w:val="22"/>
        </w:rPr>
        <w:t>enero de 2021</w:t>
      </w:r>
      <w:r w:rsidR="0066016C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>.</w:t>
      </w:r>
      <w:r w:rsidR="00B257A0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- </w:t>
      </w:r>
      <w:r w:rsidR="00B257A0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lastRenderedPageBreak/>
        <w:t>- -</w:t>
      </w:r>
      <w:r w:rsidR="00A32AF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- - - - - - - </w:t>
      </w:r>
      <w:r w:rsidR="00277E64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  <w:r w:rsidR="00B257A0" w:rsidRPr="005868E7">
        <w:rPr>
          <w:rFonts w:ascii="Tahoma" w:hAnsi="Tahoma" w:cs="Tahoma"/>
          <w:b/>
          <w:color w:val="000000"/>
          <w:w w:val="108"/>
          <w:sz w:val="22"/>
          <w:szCs w:val="22"/>
        </w:rPr>
        <w:t xml:space="preserve"> </w:t>
      </w:r>
    </w:p>
    <w:tbl>
      <w:tblPr>
        <w:tblW w:w="5539" w:type="dxa"/>
        <w:tblLook w:val="04A0" w:firstRow="1" w:lastRow="0" w:firstColumn="1" w:lastColumn="0" w:noHBand="0" w:noVBand="1"/>
      </w:tblPr>
      <w:tblGrid>
        <w:gridCol w:w="5539"/>
      </w:tblGrid>
      <w:tr w:rsidR="006C1A20" w:rsidRPr="005868E7" w:rsidTr="004D1504">
        <w:trPr>
          <w:trHeight w:val="1575"/>
        </w:trPr>
        <w:tc>
          <w:tcPr>
            <w:tcW w:w="5539" w:type="dxa"/>
          </w:tcPr>
          <w:p w:rsidR="0089109F" w:rsidRPr="005868E7" w:rsidRDefault="0089109F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6C1A20" w:rsidRPr="005868E7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“</w:t>
            </w:r>
            <w:r w:rsidR="00B12BC2" w:rsidRPr="005868E7">
              <w:rPr>
                <w:rFonts w:ascii="Tahoma" w:hAnsi="Tahoma" w:cs="Tahoma"/>
                <w:b/>
                <w:sz w:val="22"/>
                <w:szCs w:val="22"/>
              </w:rPr>
              <w:t xml:space="preserve">EL </w:t>
            </w:r>
            <w:r w:rsidRPr="005868E7">
              <w:rPr>
                <w:rFonts w:ascii="Tahoma" w:hAnsi="Tahoma" w:cs="Tahoma"/>
                <w:b/>
                <w:sz w:val="22"/>
                <w:szCs w:val="22"/>
              </w:rPr>
              <w:t>ITESI”</w:t>
            </w:r>
          </w:p>
          <w:p w:rsidR="006C1A20" w:rsidRPr="005868E7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6C1A20" w:rsidRPr="005868E7" w:rsidRDefault="006C1A20" w:rsidP="006E712E">
            <w:pPr>
              <w:pStyle w:val="Estilo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6C1A20" w:rsidRPr="005868E7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______________________________________</w:t>
            </w:r>
          </w:p>
          <w:p w:rsidR="006C732A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color w:val="000000"/>
                <w:w w:val="107"/>
                <w:sz w:val="22"/>
                <w:szCs w:val="22"/>
                <w:lang w:val="es-ES"/>
              </w:rPr>
            </w:pPr>
            <w:r w:rsidRPr="005868E7">
              <w:rPr>
                <w:rFonts w:ascii="Tahoma" w:hAnsi="Tahoma" w:cs="Tahoma"/>
                <w:b/>
                <w:color w:val="000000"/>
                <w:w w:val="107"/>
                <w:sz w:val="22"/>
                <w:szCs w:val="22"/>
                <w:lang w:val="es-ES"/>
              </w:rPr>
              <w:t>M. EN F. JOSÉ RICARDO</w:t>
            </w:r>
          </w:p>
          <w:p w:rsidR="006C1A20" w:rsidRPr="005868E7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color w:val="000000"/>
                <w:w w:val="107"/>
                <w:sz w:val="22"/>
                <w:szCs w:val="22"/>
                <w:lang w:val="es-ES"/>
              </w:rPr>
            </w:pPr>
            <w:r w:rsidRPr="005868E7">
              <w:rPr>
                <w:rFonts w:ascii="Tahoma" w:hAnsi="Tahoma" w:cs="Tahoma"/>
                <w:b/>
                <w:color w:val="000000"/>
                <w:w w:val="107"/>
                <w:sz w:val="22"/>
                <w:szCs w:val="22"/>
                <w:lang w:val="es-ES"/>
              </w:rPr>
              <w:t xml:space="preserve"> NARVÁEZ RAMÍREZ </w:t>
            </w:r>
          </w:p>
          <w:p w:rsidR="009B0AB7" w:rsidRPr="005868E7" w:rsidRDefault="002B7CDE" w:rsidP="00141B42">
            <w:pPr>
              <w:pStyle w:val="Estilo"/>
              <w:jc w:val="center"/>
              <w:rPr>
                <w:rFonts w:ascii="Tahoma" w:hAnsi="Tahoma" w:cs="Tahoma"/>
                <w:b/>
                <w:color w:val="000000"/>
                <w:w w:val="107"/>
                <w:sz w:val="22"/>
                <w:szCs w:val="22"/>
                <w:lang w:val="es-ES"/>
              </w:rPr>
            </w:pPr>
            <w:r w:rsidRPr="005868E7">
              <w:rPr>
                <w:rFonts w:ascii="Tahoma" w:hAnsi="Tahoma" w:cs="Tahoma"/>
                <w:b/>
                <w:color w:val="000000"/>
                <w:w w:val="107"/>
                <w:sz w:val="22"/>
                <w:szCs w:val="22"/>
                <w:lang w:val="es-ES"/>
              </w:rPr>
              <w:t>DIRECTOR GENERAL</w:t>
            </w:r>
          </w:p>
          <w:p w:rsidR="009B0AB7" w:rsidRPr="005868E7" w:rsidRDefault="009B0AB7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6C1A20" w:rsidRPr="005868E7" w:rsidTr="004D1504">
        <w:trPr>
          <w:trHeight w:val="1360"/>
        </w:trPr>
        <w:tc>
          <w:tcPr>
            <w:tcW w:w="5539" w:type="dxa"/>
          </w:tcPr>
          <w:p w:rsidR="006C1A20" w:rsidRPr="005868E7" w:rsidRDefault="00553E81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“</w:t>
            </w:r>
            <w:r w:rsidR="00914630">
              <w:rPr>
                <w:rFonts w:ascii="Tahoma" w:hAnsi="Tahoma" w:cs="Tahoma"/>
                <w:b/>
                <w:sz w:val="22"/>
                <w:szCs w:val="22"/>
              </w:rPr>
              <w:t>EL ALUMNO</w:t>
            </w:r>
            <w:r w:rsidRPr="005868E7">
              <w:rPr>
                <w:rFonts w:ascii="Tahoma" w:hAnsi="Tahoma" w:cs="Tahoma"/>
                <w:b/>
                <w:sz w:val="22"/>
                <w:szCs w:val="22"/>
              </w:rPr>
              <w:t>”</w:t>
            </w:r>
          </w:p>
          <w:p w:rsidR="006C1A20" w:rsidRPr="005868E7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9B0AB7" w:rsidRPr="005868E7" w:rsidRDefault="009B0AB7" w:rsidP="006E712E">
            <w:pPr>
              <w:pStyle w:val="Estilo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6C1A20" w:rsidRPr="005868E7" w:rsidRDefault="006C1A20" w:rsidP="00141B42">
            <w:pPr>
              <w:pStyle w:val="Estilo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____</w:t>
            </w:r>
            <w:r w:rsidR="00277E64" w:rsidRPr="005868E7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_____________________</w:t>
            </w:r>
          </w:p>
          <w:p w:rsidR="004F6AB1" w:rsidRPr="005868E7" w:rsidRDefault="00FA1C59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  <w:r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  <w:t>C</w:t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  <w:t xml:space="preserve">. </w:t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  <w:highlight w:val="lightGray"/>
              </w:rPr>
              <w:fldChar w:fldCharType="begin">
                <w:ffData>
                  <w:name w:val="Texto1"/>
                  <w:enabled/>
                  <w:calcOnExit w:val="0"/>
                  <w:helpText w:type="text" w:val="Escriba su Nombre, Apellido Paterno, Apellido Materno"/>
                  <w:statusText w:type="text" w:val="Escriba su Nombre, Apellido Paterno, Apellido Materno"/>
                  <w:textInput>
                    <w:default w:val="NOMBRE, APELLIDO PATERNO, APELLIDO MATERNO"/>
                    <w:format w:val="UPPERCASE"/>
                  </w:textInput>
                </w:ffData>
              </w:fldChar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  <w:highlight w:val="lightGray"/>
              </w:rPr>
              <w:instrText xml:space="preserve"> FORMTEXT </w:instrText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  <w:highlight w:val="lightGray"/>
              </w:rPr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  <w:highlight w:val="lightGray"/>
              </w:rPr>
              <w:fldChar w:fldCharType="separate"/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  <w:highlight w:val="lightGray"/>
              </w:rPr>
              <w:t>NOMBRE, APELLIDO PATERNO, APELLIDO MATERNO</w:t>
            </w:r>
            <w:r w:rsidR="00D61CC3" w:rsidRPr="00D61CC3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  <w:highlight w:val="lightGray"/>
              </w:rPr>
              <w:fldChar w:fldCharType="end"/>
            </w:r>
          </w:p>
          <w:p w:rsidR="008B3CF1" w:rsidRPr="005868E7" w:rsidRDefault="00FA1C59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  <w:r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  <w:t>“EL ALUMNO”</w:t>
            </w: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  <w:t>___________________________</w:t>
            </w:r>
          </w:p>
          <w:p w:rsidR="0033054C" w:rsidRPr="002C188F" w:rsidRDefault="0033054C" w:rsidP="0033054C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  <w:r w:rsidRPr="002C188F">
              <w:rPr>
                <w:rFonts w:ascii="Tahoma" w:hAnsi="Tahoma" w:cs="Tahoma"/>
                <w:b/>
                <w:color w:val="000000"/>
                <w:w w:val="108"/>
                <w:sz w:val="22"/>
                <w:szCs w:val="22"/>
              </w:rPr>
              <w:t xml:space="preserve">C. </w:t>
            </w:r>
            <w:r w:rsidRPr="00AB1D83">
              <w:rPr>
                <w:rFonts w:ascii="Tahoma" w:hAnsi="Tahoma" w:cs="Tahoma"/>
                <w:b/>
                <w:color w:val="000000"/>
                <w:w w:val="108"/>
                <w:sz w:val="22"/>
                <w:szCs w:val="22"/>
              </w:rPr>
              <w:t>BLANCA OLIVA CASTILLO LULE</w:t>
            </w:r>
          </w:p>
          <w:p w:rsidR="0033054C" w:rsidRPr="005868E7" w:rsidRDefault="0033054C" w:rsidP="0033054C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  <w:r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  <w:t>CONTROL ESCOLAR</w:t>
            </w:r>
          </w:p>
          <w:p w:rsidR="0014206E" w:rsidRPr="005868E7" w:rsidRDefault="0014206E" w:rsidP="0014206E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E0201C" w:rsidRPr="005868E7" w:rsidRDefault="00E0201C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noProof/>
                <w:color w:val="000000"/>
                <w:w w:val="107"/>
                <w:sz w:val="22"/>
                <w:szCs w:val="22"/>
              </w:rPr>
              <w:t>______________________________</w:t>
            </w: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DR. LUIS ALFREDO RODRÍGUEZ REYES</w:t>
            </w:r>
          </w:p>
          <w:p w:rsidR="00D57F0E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 xml:space="preserve">TITULAR DE LA DIRECCIÓN </w:t>
            </w:r>
          </w:p>
          <w:p w:rsidR="0028339E" w:rsidRPr="005868E7" w:rsidRDefault="0028339E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DE PLANEACIÓN Y EVALUACIÓN</w:t>
            </w:r>
          </w:p>
          <w:p w:rsidR="00DD30AF" w:rsidRPr="005868E7" w:rsidRDefault="00DD30AF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TESTIGO</w:t>
            </w:r>
          </w:p>
          <w:p w:rsidR="00B12BC2" w:rsidRPr="005868E7" w:rsidRDefault="00B12BC2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12BC2" w:rsidRPr="005868E7" w:rsidRDefault="00B12BC2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12BC2" w:rsidRPr="005868E7" w:rsidRDefault="00B12BC2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12BC2" w:rsidRPr="005868E7" w:rsidRDefault="00B12BC2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12BC2" w:rsidRPr="005868E7" w:rsidRDefault="00B12BC2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____________________________</w:t>
            </w:r>
          </w:p>
          <w:p w:rsidR="00B12BC2" w:rsidRPr="005868E7" w:rsidRDefault="00B12BC2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M.T.W. FERNANDO NÚÑEZ ROJAS</w:t>
            </w:r>
          </w:p>
          <w:p w:rsidR="00B12BC2" w:rsidRPr="005868E7" w:rsidRDefault="00D57F0E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TITULAR DE LA </w:t>
            </w:r>
            <w:r w:rsidR="00B12BC2" w:rsidRPr="005868E7">
              <w:rPr>
                <w:rFonts w:ascii="Tahoma" w:hAnsi="Tahoma" w:cs="Tahoma"/>
                <w:b/>
                <w:sz w:val="22"/>
                <w:szCs w:val="22"/>
              </w:rPr>
              <w:t>DIRECTOR DE ADMINISTRACIÓN Y FINANZAS</w:t>
            </w:r>
          </w:p>
          <w:p w:rsidR="00DD30AF" w:rsidRPr="005868E7" w:rsidRDefault="00277E64" w:rsidP="00141B42">
            <w:pPr>
              <w:pStyle w:val="Estil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868E7">
              <w:rPr>
                <w:rFonts w:ascii="Tahoma" w:hAnsi="Tahoma" w:cs="Tahoma"/>
                <w:b/>
                <w:sz w:val="22"/>
                <w:szCs w:val="22"/>
              </w:rPr>
              <w:t>TEST</w:t>
            </w:r>
            <w:r w:rsidR="00B12BC2" w:rsidRPr="005868E7">
              <w:rPr>
                <w:rFonts w:ascii="Tahoma" w:hAnsi="Tahoma" w:cs="Tahoma"/>
                <w:b/>
                <w:sz w:val="22"/>
                <w:szCs w:val="22"/>
              </w:rPr>
              <w:t>IGO</w:t>
            </w:r>
          </w:p>
        </w:tc>
      </w:tr>
      <w:tr w:rsidR="006C1A20" w:rsidRPr="005868E7" w:rsidTr="004D1504">
        <w:trPr>
          <w:trHeight w:val="289"/>
        </w:trPr>
        <w:tc>
          <w:tcPr>
            <w:tcW w:w="5539" w:type="dxa"/>
          </w:tcPr>
          <w:p w:rsidR="006C1A20" w:rsidRPr="005868E7" w:rsidRDefault="006C1A20" w:rsidP="00141B42">
            <w:pPr>
              <w:pStyle w:val="Piedepgina"/>
              <w:ind w:right="-93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4D1504" w:rsidRPr="00703CA4" w:rsidRDefault="00D57F0E" w:rsidP="004D1504">
      <w:pPr>
        <w:jc w:val="both"/>
        <w:rPr>
          <w:rFonts w:ascii="Tahoma" w:hAnsi="Tahoma" w:cs="Tahoma"/>
        </w:rPr>
      </w:pPr>
      <w:r w:rsidRPr="00856348">
        <w:rPr>
          <w:rFonts w:ascii="Tahoma" w:hAnsi="Tahoma" w:cs="Tahoma"/>
          <w:sz w:val="16"/>
          <w:szCs w:val="16"/>
        </w:rPr>
        <w:t xml:space="preserve">LA PRESENTE HOJA FORMA PARTE INTEGRANTE DEL </w:t>
      </w:r>
      <w:r w:rsidRPr="004D1504">
        <w:rPr>
          <w:rFonts w:ascii="Tahoma" w:hAnsi="Tahoma" w:cs="Tahoma"/>
          <w:color w:val="000000"/>
          <w:w w:val="107"/>
          <w:sz w:val="16"/>
          <w:szCs w:val="16"/>
        </w:rPr>
        <w:t>CONVENIO ESPECÍFICO DE COLABORACIÓN DE PRORROGA DE PAGO</w:t>
      </w:r>
      <w:r w:rsidRPr="004D1504">
        <w:rPr>
          <w:rFonts w:ascii="Tahoma" w:hAnsi="Tahoma" w:cs="Tahoma"/>
          <w:sz w:val="16"/>
          <w:szCs w:val="16"/>
        </w:rPr>
        <w:t xml:space="preserve"> </w:t>
      </w:r>
      <w:r w:rsidRPr="004D1504">
        <w:rPr>
          <w:rFonts w:ascii="Tahoma" w:hAnsi="Tahoma" w:cs="Tahoma"/>
          <w:color w:val="000000"/>
          <w:w w:val="107"/>
          <w:sz w:val="16"/>
          <w:szCs w:val="16"/>
        </w:rPr>
        <w:t xml:space="preserve">QUE CELEBRA </w:t>
      </w:r>
      <w:r w:rsidRPr="004D1504">
        <w:rPr>
          <w:rFonts w:ascii="Tahoma" w:hAnsi="Tahoma" w:cs="Tahoma"/>
          <w:color w:val="000000"/>
          <w:w w:val="107"/>
          <w:sz w:val="16"/>
          <w:szCs w:val="16"/>
          <w:lang w:val="es-ES"/>
        </w:rPr>
        <w:t xml:space="preserve">POR UNA PARTE EL </w:t>
      </w:r>
      <w:r>
        <w:rPr>
          <w:rFonts w:ascii="Tahoma" w:hAnsi="Tahoma" w:cs="Tahoma"/>
          <w:b/>
          <w:color w:val="000000"/>
          <w:w w:val="107"/>
          <w:sz w:val="16"/>
          <w:szCs w:val="16"/>
          <w:lang w:val="es-ES"/>
        </w:rPr>
        <w:t>ITESI</w:t>
      </w:r>
      <w:r w:rsidRPr="006E712E">
        <w:rPr>
          <w:rFonts w:ascii="Tahoma" w:hAnsi="Tahoma" w:cs="Tahoma"/>
          <w:color w:val="000000"/>
          <w:w w:val="107"/>
          <w:sz w:val="16"/>
          <w:szCs w:val="16"/>
          <w:lang w:val="es-ES"/>
        </w:rPr>
        <w:t xml:space="preserve">, REPRESENTADO POR EL DIRECTOR GENERAL, EL </w:t>
      </w:r>
      <w:r w:rsidRPr="006E712E">
        <w:rPr>
          <w:rFonts w:ascii="Tahoma" w:hAnsi="Tahoma" w:cs="Tahoma"/>
          <w:b/>
          <w:color w:val="000000"/>
          <w:w w:val="107"/>
          <w:sz w:val="16"/>
          <w:szCs w:val="16"/>
          <w:lang w:val="es-ES"/>
        </w:rPr>
        <w:t xml:space="preserve">M. EN F. JOSÉ RICARDO NARVÁEZ RAMÍREZ </w:t>
      </w:r>
      <w:r w:rsidRPr="006E712E">
        <w:rPr>
          <w:rFonts w:ascii="Tahoma" w:hAnsi="Tahoma" w:cs="Tahoma"/>
          <w:color w:val="000000"/>
          <w:w w:val="113"/>
          <w:sz w:val="16"/>
          <w:szCs w:val="16"/>
        </w:rPr>
        <w:t xml:space="preserve">Y </w:t>
      </w:r>
      <w:r w:rsidRPr="006E712E">
        <w:rPr>
          <w:rFonts w:ascii="Tahoma" w:hAnsi="Tahoma" w:cs="Tahoma"/>
          <w:color w:val="000000"/>
          <w:w w:val="107"/>
          <w:sz w:val="16"/>
          <w:szCs w:val="16"/>
        </w:rPr>
        <w:t xml:space="preserve">POR LA OTRA PARTE </w:t>
      </w:r>
      <w:r w:rsidRPr="00A43444">
        <w:rPr>
          <w:rFonts w:ascii="Tahoma" w:hAnsi="Tahoma" w:cs="Tahoma"/>
          <w:b/>
          <w:noProof/>
          <w:w w:val="107"/>
          <w:sz w:val="16"/>
          <w:szCs w:val="16"/>
        </w:rPr>
        <w:t>“EL ALUMNO”</w:t>
      </w:r>
      <w:r>
        <w:rPr>
          <w:rFonts w:ascii="Tahoma" w:hAnsi="Tahoma" w:cs="Tahoma"/>
          <w:b/>
          <w:color w:val="000000"/>
          <w:w w:val="107"/>
          <w:sz w:val="16"/>
          <w:szCs w:val="16"/>
        </w:rPr>
        <w:t>;</w:t>
      </w:r>
      <w:r w:rsidRPr="006E712E">
        <w:rPr>
          <w:rFonts w:ascii="Tahoma" w:hAnsi="Tahoma" w:cs="Tahoma"/>
          <w:sz w:val="16"/>
          <w:szCs w:val="16"/>
        </w:rPr>
        <w:t xml:space="preserve"> INSTRUMENTO JURÍDICO DE FECHA </w:t>
      </w:r>
      <w:r>
        <w:rPr>
          <w:rFonts w:ascii="Tahoma" w:hAnsi="Tahoma" w:cs="Tahoma"/>
          <w:sz w:val="16"/>
          <w:szCs w:val="16"/>
        </w:rPr>
        <w:t>ENERO DE 2021.</w:t>
      </w:r>
      <w:r w:rsidRPr="0086135C">
        <w:rPr>
          <w:rFonts w:ascii="Tahoma" w:hAnsi="Tahoma" w:cs="Tahoma"/>
          <w:sz w:val="16"/>
          <w:szCs w:val="16"/>
        </w:rPr>
        <w:t xml:space="preserve"> --------------------------------</w:t>
      </w:r>
      <w:r>
        <w:rPr>
          <w:rFonts w:ascii="Tahoma" w:hAnsi="Tahoma" w:cs="Tahoma"/>
          <w:sz w:val="16"/>
          <w:szCs w:val="16"/>
        </w:rPr>
        <w:t>--------</w:t>
      </w:r>
      <w:r w:rsidRPr="0086135C">
        <w:rPr>
          <w:rFonts w:ascii="Tahoma" w:hAnsi="Tahoma" w:cs="Tahoma"/>
          <w:sz w:val="16"/>
          <w:szCs w:val="16"/>
        </w:rPr>
        <w:t>-</w:t>
      </w:r>
    </w:p>
    <w:p w:rsidR="00AC6EFC" w:rsidRPr="005868E7" w:rsidRDefault="00AC6EFC" w:rsidP="00AC6EFC">
      <w:pPr>
        <w:pStyle w:val="Estilo"/>
        <w:ind w:left="28" w:right="33"/>
        <w:jc w:val="both"/>
        <w:rPr>
          <w:rFonts w:ascii="Tahoma" w:hAnsi="Tahoma" w:cs="Tahoma"/>
          <w:w w:val="107"/>
          <w:sz w:val="22"/>
          <w:szCs w:val="22"/>
        </w:rPr>
      </w:pPr>
    </w:p>
    <w:sectPr w:rsidR="00AC6EFC" w:rsidRPr="005868E7" w:rsidSect="00D57F0E">
      <w:headerReference w:type="default" r:id="rId9"/>
      <w:footerReference w:type="even" r:id="rId10"/>
      <w:footerReference w:type="default" r:id="rId11"/>
      <w:pgSz w:w="11906" w:h="16838"/>
      <w:pgMar w:top="1276" w:right="1134" w:bottom="1418" w:left="1134" w:header="709" w:footer="709" w:gutter="0"/>
      <w:pgNumType w:start="1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647" w:rsidRDefault="004A1647" w:rsidP="00605197">
      <w:pPr>
        <w:spacing w:after="0" w:line="240" w:lineRule="auto"/>
      </w:pPr>
      <w:r>
        <w:separator/>
      </w:r>
    </w:p>
  </w:endnote>
  <w:endnote w:type="continuationSeparator" w:id="0">
    <w:p w:rsidR="004A1647" w:rsidRDefault="004A1647" w:rsidP="00605197">
      <w:pPr>
        <w:spacing w:after="0" w:line="240" w:lineRule="auto"/>
      </w:pPr>
      <w:r>
        <w:continuationSeparator/>
      </w:r>
    </w:p>
  </w:endnote>
  <w:endnote w:type="continuationNotice" w:id="1">
    <w:p w:rsidR="004A1647" w:rsidRDefault="004A16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654" w:rsidRDefault="006B7654" w:rsidP="0072162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B7654" w:rsidRDefault="006B7654" w:rsidP="007216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5DD" w:rsidRPr="00EE3FFE" w:rsidRDefault="008045DD" w:rsidP="008045DD">
    <w:pPr>
      <w:pStyle w:val="Piedepgina"/>
      <w:rPr>
        <w:rFonts w:ascii="Century Gothic" w:hAnsi="Century Gothic"/>
      </w:rPr>
    </w:pPr>
  </w:p>
  <w:p w:rsidR="006B7654" w:rsidRDefault="006B7654" w:rsidP="0072162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647" w:rsidRDefault="004A1647" w:rsidP="00605197">
      <w:pPr>
        <w:spacing w:after="0" w:line="240" w:lineRule="auto"/>
      </w:pPr>
      <w:r>
        <w:separator/>
      </w:r>
    </w:p>
  </w:footnote>
  <w:footnote w:type="continuationSeparator" w:id="0">
    <w:p w:rsidR="004A1647" w:rsidRDefault="004A1647" w:rsidP="00605197">
      <w:pPr>
        <w:spacing w:after="0" w:line="240" w:lineRule="auto"/>
      </w:pPr>
      <w:r>
        <w:continuationSeparator/>
      </w:r>
    </w:p>
  </w:footnote>
  <w:footnote w:type="continuationNotice" w:id="1">
    <w:p w:rsidR="004A1647" w:rsidRDefault="004A16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9CD" w:rsidRDefault="008E69CD" w:rsidP="008E69CD">
    <w:pPr>
      <w:pStyle w:val="Encabezado"/>
      <w:jc w:val="right"/>
    </w:pPr>
    <w:r>
      <w:t>ITESI/CONVENIOS/</w:t>
    </w:r>
    <w:r w:rsidR="0033054C">
      <w:rPr>
        <w:b/>
      </w:rPr>
      <w:t>TAR</w:t>
    </w:r>
    <w:r w:rsidRPr="00CB35EB">
      <w:rPr>
        <w:b/>
      </w:rPr>
      <w:t>-</w:t>
    </w:r>
    <w:r w:rsidRPr="00CB35EB">
      <w:rPr>
        <w:b/>
        <w:highlight w:val="cyan"/>
      </w:rPr>
      <w:t>0000</w:t>
    </w:r>
    <w:r w:rsidRPr="00CB35EB">
      <w:rPr>
        <w:b/>
      </w:rPr>
      <w:t>-2021</w:t>
    </w:r>
  </w:p>
  <w:p w:rsidR="008E69CD" w:rsidRPr="00CB35EB" w:rsidRDefault="008E69CD" w:rsidP="008E69CD">
    <w:pPr>
      <w:pStyle w:val="Encabezado"/>
      <w:jc w:val="center"/>
      <w:rPr>
        <w:b/>
      </w:rPr>
    </w:pPr>
    <w:r w:rsidRPr="00CB35EB">
      <w:rPr>
        <w:b/>
      </w:rPr>
      <w:t>CONVENIO MODALIDAD SEMESTRAL PRESENCIAL</w:t>
    </w:r>
  </w:p>
  <w:p w:rsidR="006B7654" w:rsidRPr="008E69CD" w:rsidRDefault="006B7654" w:rsidP="008E6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3575C38"/>
    <w:multiLevelType w:val="hybridMultilevel"/>
    <w:tmpl w:val="21D693AC"/>
    <w:lvl w:ilvl="0" w:tplc="08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1">
    <w:nsid w:val="04C4725F"/>
    <w:multiLevelType w:val="hybridMultilevel"/>
    <w:tmpl w:val="AD18F408"/>
    <w:lvl w:ilvl="0" w:tplc="8CB0BFC6">
      <w:start w:val="1"/>
      <w:numFmt w:val="lowerLetter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1">
    <w:nsid w:val="05205336"/>
    <w:multiLevelType w:val="hybridMultilevel"/>
    <w:tmpl w:val="AF749C88"/>
    <w:lvl w:ilvl="0" w:tplc="B4C0B8A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E893E30"/>
    <w:multiLevelType w:val="hybridMultilevel"/>
    <w:tmpl w:val="9708A482"/>
    <w:lvl w:ilvl="0" w:tplc="9DB46B2A">
      <w:start w:val="1"/>
      <w:numFmt w:val="lowerLetter"/>
      <w:lvlText w:val="%1."/>
      <w:lvlJc w:val="left"/>
      <w:pPr>
        <w:ind w:left="768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" w15:restartNumberingAfterBreak="0">
    <w:nsid w:val="1F0E200E"/>
    <w:multiLevelType w:val="hybridMultilevel"/>
    <w:tmpl w:val="10781764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02C74E2"/>
    <w:multiLevelType w:val="hybridMultilevel"/>
    <w:tmpl w:val="0DE21096"/>
    <w:lvl w:ilvl="0" w:tplc="9B36F73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727ED10A">
      <w:start w:val="1"/>
      <w:numFmt w:val="lowerLetter"/>
      <w:lvlText w:val="%2."/>
      <w:lvlJc w:val="left"/>
      <w:pPr>
        <w:ind w:left="502" w:hanging="360"/>
      </w:pPr>
      <w:rPr>
        <w:rFonts w:cs="Times New Roman" w:hint="default"/>
        <w:b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1">
    <w:nsid w:val="2D4F77A6"/>
    <w:multiLevelType w:val="hybridMultilevel"/>
    <w:tmpl w:val="D1181070"/>
    <w:lvl w:ilvl="0" w:tplc="1D36043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1">
    <w:nsid w:val="2EAB1BFF"/>
    <w:multiLevelType w:val="hybridMultilevel"/>
    <w:tmpl w:val="FD8C9BDC"/>
    <w:lvl w:ilvl="0" w:tplc="D7FA49C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Arial" w:hint="default"/>
        <w:b/>
        <w:sz w:val="22"/>
        <w:szCs w:val="22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/>
      </w:rPr>
    </w:lvl>
    <w:lvl w:ilvl="3" w:tplc="1C901C48">
      <w:start w:val="5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1">
    <w:nsid w:val="4D092333"/>
    <w:multiLevelType w:val="hybridMultilevel"/>
    <w:tmpl w:val="044421E0"/>
    <w:lvl w:ilvl="0" w:tplc="9DB46B2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1">
    <w:nsid w:val="563F7FB1"/>
    <w:multiLevelType w:val="hybridMultilevel"/>
    <w:tmpl w:val="1B34F5AE"/>
    <w:lvl w:ilvl="0" w:tplc="9DB46B2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1">
    <w:nsid w:val="567D4181"/>
    <w:multiLevelType w:val="hybridMultilevel"/>
    <w:tmpl w:val="05D29CBC"/>
    <w:lvl w:ilvl="0" w:tplc="9DB46B2A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1">
    <w:nsid w:val="5A083491"/>
    <w:multiLevelType w:val="hybridMultilevel"/>
    <w:tmpl w:val="B9AC844E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1">
    <w:nsid w:val="630F77CD"/>
    <w:multiLevelType w:val="hybridMultilevel"/>
    <w:tmpl w:val="9946BD72"/>
    <w:lvl w:ilvl="0" w:tplc="9DB46B2A">
      <w:start w:val="1"/>
      <w:numFmt w:val="lowerLetter"/>
      <w:lvlText w:val="%1."/>
      <w:lvlJc w:val="left"/>
      <w:pPr>
        <w:ind w:left="720" w:hanging="360"/>
      </w:pPr>
      <w:rPr>
        <w:rFonts w:cs="Times New Roman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8892CA5"/>
    <w:multiLevelType w:val="hybridMultilevel"/>
    <w:tmpl w:val="B24487BE"/>
    <w:lvl w:ilvl="0" w:tplc="5BC064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6C5B3800"/>
    <w:multiLevelType w:val="hybridMultilevel"/>
    <w:tmpl w:val="AF749C88"/>
    <w:lvl w:ilvl="0" w:tplc="B4C0B8A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3"/>
  </w:num>
  <w:num w:numId="5">
    <w:abstractNumId w:val="11"/>
  </w:num>
  <w:num w:numId="6">
    <w:abstractNumId w:val="3"/>
  </w:num>
  <w:num w:numId="7">
    <w:abstractNumId w:val="1"/>
  </w:num>
  <w:num w:numId="8">
    <w:abstractNumId w:val="8"/>
  </w:num>
  <w:num w:numId="9">
    <w:abstractNumId w:val="8"/>
  </w:num>
  <w:num w:numId="10">
    <w:abstractNumId w:val="10"/>
  </w:num>
  <w:num w:numId="11">
    <w:abstractNumId w:val="10"/>
  </w:num>
  <w:num w:numId="12">
    <w:abstractNumId w:val="5"/>
  </w:num>
  <w:num w:numId="13">
    <w:abstractNumId w:val="12"/>
  </w:num>
  <w:num w:numId="14">
    <w:abstractNumId w:val="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WZMIW1qqMYLqxTb19d/kylHSsIFgE3ViGljO/EZgODaPYEM35IJNRkeCO9NIkXZ1jYpK9uj/npDMOA6sN9p6NA==" w:salt="XaZNXGuR916itHBKn1K6Q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A4"/>
    <w:rsid w:val="00010B26"/>
    <w:rsid w:val="0001294A"/>
    <w:rsid w:val="00021A5A"/>
    <w:rsid w:val="000242DA"/>
    <w:rsid w:val="00025BFA"/>
    <w:rsid w:val="00026111"/>
    <w:rsid w:val="000315D9"/>
    <w:rsid w:val="0003220E"/>
    <w:rsid w:val="00033B15"/>
    <w:rsid w:val="000424D6"/>
    <w:rsid w:val="00044FED"/>
    <w:rsid w:val="000471D1"/>
    <w:rsid w:val="00056BA4"/>
    <w:rsid w:val="00062697"/>
    <w:rsid w:val="000739C3"/>
    <w:rsid w:val="00074627"/>
    <w:rsid w:val="00076206"/>
    <w:rsid w:val="0007666F"/>
    <w:rsid w:val="0008022F"/>
    <w:rsid w:val="00082E08"/>
    <w:rsid w:val="0008373A"/>
    <w:rsid w:val="00085435"/>
    <w:rsid w:val="0008566B"/>
    <w:rsid w:val="00087B06"/>
    <w:rsid w:val="00087EE2"/>
    <w:rsid w:val="00093B2B"/>
    <w:rsid w:val="000952A5"/>
    <w:rsid w:val="000961EA"/>
    <w:rsid w:val="000A0AD9"/>
    <w:rsid w:val="000A1665"/>
    <w:rsid w:val="000A5B5B"/>
    <w:rsid w:val="000B276E"/>
    <w:rsid w:val="000B4D86"/>
    <w:rsid w:val="000B6235"/>
    <w:rsid w:val="000B718F"/>
    <w:rsid w:val="000B7222"/>
    <w:rsid w:val="000D05AF"/>
    <w:rsid w:val="000D39C0"/>
    <w:rsid w:val="000D5361"/>
    <w:rsid w:val="000D6684"/>
    <w:rsid w:val="000E4683"/>
    <w:rsid w:val="000F1386"/>
    <w:rsid w:val="000F1EB0"/>
    <w:rsid w:val="00100121"/>
    <w:rsid w:val="00103ED2"/>
    <w:rsid w:val="00110E17"/>
    <w:rsid w:val="00113AF0"/>
    <w:rsid w:val="0011469B"/>
    <w:rsid w:val="0011486D"/>
    <w:rsid w:val="001161D9"/>
    <w:rsid w:val="00121283"/>
    <w:rsid w:val="00123314"/>
    <w:rsid w:val="00127F7B"/>
    <w:rsid w:val="00134A7B"/>
    <w:rsid w:val="00135371"/>
    <w:rsid w:val="0014142D"/>
    <w:rsid w:val="0014206E"/>
    <w:rsid w:val="001456F9"/>
    <w:rsid w:val="001466C0"/>
    <w:rsid w:val="001560E4"/>
    <w:rsid w:val="00156A84"/>
    <w:rsid w:val="00157A65"/>
    <w:rsid w:val="00161A1D"/>
    <w:rsid w:val="00164759"/>
    <w:rsid w:val="0016746D"/>
    <w:rsid w:val="00170D37"/>
    <w:rsid w:val="00171596"/>
    <w:rsid w:val="00182EB5"/>
    <w:rsid w:val="001854C5"/>
    <w:rsid w:val="001925CA"/>
    <w:rsid w:val="001929F2"/>
    <w:rsid w:val="0019553C"/>
    <w:rsid w:val="00195895"/>
    <w:rsid w:val="00195935"/>
    <w:rsid w:val="001968FB"/>
    <w:rsid w:val="001A11F4"/>
    <w:rsid w:val="001A2769"/>
    <w:rsid w:val="001B76F4"/>
    <w:rsid w:val="001C071A"/>
    <w:rsid w:val="001D02AA"/>
    <w:rsid w:val="001D218A"/>
    <w:rsid w:val="001D2F19"/>
    <w:rsid w:val="001D3CC6"/>
    <w:rsid w:val="001D713F"/>
    <w:rsid w:val="001E2111"/>
    <w:rsid w:val="001E5AD2"/>
    <w:rsid w:val="001E7488"/>
    <w:rsid w:val="001F6B10"/>
    <w:rsid w:val="001F6EF6"/>
    <w:rsid w:val="002007F6"/>
    <w:rsid w:val="00201C24"/>
    <w:rsid w:val="00203485"/>
    <w:rsid w:val="002051DE"/>
    <w:rsid w:val="00206177"/>
    <w:rsid w:val="00214048"/>
    <w:rsid w:val="00217256"/>
    <w:rsid w:val="002207CA"/>
    <w:rsid w:val="0022215A"/>
    <w:rsid w:val="0022321A"/>
    <w:rsid w:val="00224769"/>
    <w:rsid w:val="0022711E"/>
    <w:rsid w:val="0022756C"/>
    <w:rsid w:val="00227BFA"/>
    <w:rsid w:val="00233A1B"/>
    <w:rsid w:val="00235143"/>
    <w:rsid w:val="00236060"/>
    <w:rsid w:val="00241FDA"/>
    <w:rsid w:val="00247B56"/>
    <w:rsid w:val="00253598"/>
    <w:rsid w:val="00262E30"/>
    <w:rsid w:val="002641AF"/>
    <w:rsid w:val="00267F42"/>
    <w:rsid w:val="002701E9"/>
    <w:rsid w:val="0027273D"/>
    <w:rsid w:val="0027344E"/>
    <w:rsid w:val="00277A70"/>
    <w:rsid w:val="00277E64"/>
    <w:rsid w:val="0028339E"/>
    <w:rsid w:val="00295542"/>
    <w:rsid w:val="002A0706"/>
    <w:rsid w:val="002A2006"/>
    <w:rsid w:val="002B0110"/>
    <w:rsid w:val="002B7CDE"/>
    <w:rsid w:val="002C26DA"/>
    <w:rsid w:val="002C4954"/>
    <w:rsid w:val="002C611D"/>
    <w:rsid w:val="002C6AD2"/>
    <w:rsid w:val="002D375E"/>
    <w:rsid w:val="002D567A"/>
    <w:rsid w:val="002E07B2"/>
    <w:rsid w:val="002E0E3A"/>
    <w:rsid w:val="002E7A60"/>
    <w:rsid w:val="002F0566"/>
    <w:rsid w:val="002F2552"/>
    <w:rsid w:val="002F6B2C"/>
    <w:rsid w:val="002F7980"/>
    <w:rsid w:val="00307943"/>
    <w:rsid w:val="00307B89"/>
    <w:rsid w:val="00310C98"/>
    <w:rsid w:val="00311A61"/>
    <w:rsid w:val="003121A6"/>
    <w:rsid w:val="0031456B"/>
    <w:rsid w:val="00314830"/>
    <w:rsid w:val="00314C2B"/>
    <w:rsid w:val="00317FAD"/>
    <w:rsid w:val="003256CF"/>
    <w:rsid w:val="003264EC"/>
    <w:rsid w:val="00326AA1"/>
    <w:rsid w:val="0032768F"/>
    <w:rsid w:val="003278D4"/>
    <w:rsid w:val="0033054C"/>
    <w:rsid w:val="003320A7"/>
    <w:rsid w:val="0033387E"/>
    <w:rsid w:val="003354AD"/>
    <w:rsid w:val="0033601F"/>
    <w:rsid w:val="003368C8"/>
    <w:rsid w:val="0033712C"/>
    <w:rsid w:val="00340B56"/>
    <w:rsid w:val="00345FAF"/>
    <w:rsid w:val="00347755"/>
    <w:rsid w:val="00352551"/>
    <w:rsid w:val="00355849"/>
    <w:rsid w:val="00362098"/>
    <w:rsid w:val="00365852"/>
    <w:rsid w:val="003735CD"/>
    <w:rsid w:val="003776A9"/>
    <w:rsid w:val="00377F69"/>
    <w:rsid w:val="00383D27"/>
    <w:rsid w:val="00384704"/>
    <w:rsid w:val="003863BD"/>
    <w:rsid w:val="00391FFA"/>
    <w:rsid w:val="00394889"/>
    <w:rsid w:val="00395757"/>
    <w:rsid w:val="003A283F"/>
    <w:rsid w:val="003A39CC"/>
    <w:rsid w:val="003A406A"/>
    <w:rsid w:val="003A6674"/>
    <w:rsid w:val="003B6C83"/>
    <w:rsid w:val="003B77DE"/>
    <w:rsid w:val="003C4243"/>
    <w:rsid w:val="003C452E"/>
    <w:rsid w:val="003D1523"/>
    <w:rsid w:val="003D6060"/>
    <w:rsid w:val="003D683A"/>
    <w:rsid w:val="003D6A17"/>
    <w:rsid w:val="003E2583"/>
    <w:rsid w:val="003E29AC"/>
    <w:rsid w:val="003E3E1F"/>
    <w:rsid w:val="003F2EEB"/>
    <w:rsid w:val="003F7C38"/>
    <w:rsid w:val="00401592"/>
    <w:rsid w:val="00410F27"/>
    <w:rsid w:val="00412DD3"/>
    <w:rsid w:val="00421762"/>
    <w:rsid w:val="00422847"/>
    <w:rsid w:val="00423DE8"/>
    <w:rsid w:val="00426C41"/>
    <w:rsid w:val="00432137"/>
    <w:rsid w:val="0043683A"/>
    <w:rsid w:val="00436C98"/>
    <w:rsid w:val="004407CA"/>
    <w:rsid w:val="0044110D"/>
    <w:rsid w:val="00444BF6"/>
    <w:rsid w:val="004456F8"/>
    <w:rsid w:val="00451049"/>
    <w:rsid w:val="004510D7"/>
    <w:rsid w:val="004550B0"/>
    <w:rsid w:val="00455153"/>
    <w:rsid w:val="00456B3A"/>
    <w:rsid w:val="0046184D"/>
    <w:rsid w:val="00463D41"/>
    <w:rsid w:val="00465C9F"/>
    <w:rsid w:val="004677AD"/>
    <w:rsid w:val="00470996"/>
    <w:rsid w:val="0048006D"/>
    <w:rsid w:val="0048076F"/>
    <w:rsid w:val="004828F7"/>
    <w:rsid w:val="00482D64"/>
    <w:rsid w:val="004A1647"/>
    <w:rsid w:val="004A2B4D"/>
    <w:rsid w:val="004A75BE"/>
    <w:rsid w:val="004A7CA4"/>
    <w:rsid w:val="004B02A0"/>
    <w:rsid w:val="004B05F9"/>
    <w:rsid w:val="004B0C4F"/>
    <w:rsid w:val="004B4194"/>
    <w:rsid w:val="004B7219"/>
    <w:rsid w:val="004C0F33"/>
    <w:rsid w:val="004C5125"/>
    <w:rsid w:val="004C7E89"/>
    <w:rsid w:val="004D03D6"/>
    <w:rsid w:val="004D0607"/>
    <w:rsid w:val="004D10FE"/>
    <w:rsid w:val="004D1504"/>
    <w:rsid w:val="004D3684"/>
    <w:rsid w:val="004D48D1"/>
    <w:rsid w:val="004D5D88"/>
    <w:rsid w:val="004D7459"/>
    <w:rsid w:val="004D77F4"/>
    <w:rsid w:val="004E0746"/>
    <w:rsid w:val="004E1ABA"/>
    <w:rsid w:val="004E2D53"/>
    <w:rsid w:val="004E5805"/>
    <w:rsid w:val="004E74A9"/>
    <w:rsid w:val="004F6AB1"/>
    <w:rsid w:val="00501548"/>
    <w:rsid w:val="0050733E"/>
    <w:rsid w:val="00522A35"/>
    <w:rsid w:val="005310E0"/>
    <w:rsid w:val="0053172A"/>
    <w:rsid w:val="005400C4"/>
    <w:rsid w:val="005457B8"/>
    <w:rsid w:val="005470B8"/>
    <w:rsid w:val="0054738C"/>
    <w:rsid w:val="00550760"/>
    <w:rsid w:val="00553E81"/>
    <w:rsid w:val="0055674F"/>
    <w:rsid w:val="0056239A"/>
    <w:rsid w:val="00563F00"/>
    <w:rsid w:val="0056729C"/>
    <w:rsid w:val="00567FF0"/>
    <w:rsid w:val="005701F8"/>
    <w:rsid w:val="005731B6"/>
    <w:rsid w:val="005735FF"/>
    <w:rsid w:val="005772AD"/>
    <w:rsid w:val="00584DA9"/>
    <w:rsid w:val="005868E7"/>
    <w:rsid w:val="005878E3"/>
    <w:rsid w:val="00591C99"/>
    <w:rsid w:val="00594743"/>
    <w:rsid w:val="00595EBF"/>
    <w:rsid w:val="005A22FD"/>
    <w:rsid w:val="005A4822"/>
    <w:rsid w:val="005A56CA"/>
    <w:rsid w:val="005B1347"/>
    <w:rsid w:val="005B61A1"/>
    <w:rsid w:val="005B6BA0"/>
    <w:rsid w:val="005C144C"/>
    <w:rsid w:val="005C356B"/>
    <w:rsid w:val="005D7505"/>
    <w:rsid w:val="005E1510"/>
    <w:rsid w:val="005E3138"/>
    <w:rsid w:val="005E50B7"/>
    <w:rsid w:val="005E6716"/>
    <w:rsid w:val="005F0073"/>
    <w:rsid w:val="005F0484"/>
    <w:rsid w:val="005F5779"/>
    <w:rsid w:val="005F577A"/>
    <w:rsid w:val="005F7163"/>
    <w:rsid w:val="00605197"/>
    <w:rsid w:val="0061003B"/>
    <w:rsid w:val="0061533F"/>
    <w:rsid w:val="00616EF9"/>
    <w:rsid w:val="00620665"/>
    <w:rsid w:val="00625B74"/>
    <w:rsid w:val="00632028"/>
    <w:rsid w:val="0063467E"/>
    <w:rsid w:val="00635F57"/>
    <w:rsid w:val="00640890"/>
    <w:rsid w:val="00646160"/>
    <w:rsid w:val="00646D69"/>
    <w:rsid w:val="0066016C"/>
    <w:rsid w:val="00660B46"/>
    <w:rsid w:val="00664856"/>
    <w:rsid w:val="00666784"/>
    <w:rsid w:val="006712FE"/>
    <w:rsid w:val="00677041"/>
    <w:rsid w:val="006773C6"/>
    <w:rsid w:val="00677699"/>
    <w:rsid w:val="00680CEC"/>
    <w:rsid w:val="006859D6"/>
    <w:rsid w:val="00687DA1"/>
    <w:rsid w:val="00687FEA"/>
    <w:rsid w:val="006902EA"/>
    <w:rsid w:val="00690FEA"/>
    <w:rsid w:val="00692F32"/>
    <w:rsid w:val="00694248"/>
    <w:rsid w:val="0069518C"/>
    <w:rsid w:val="006A240B"/>
    <w:rsid w:val="006A2637"/>
    <w:rsid w:val="006A382F"/>
    <w:rsid w:val="006A3D26"/>
    <w:rsid w:val="006A484B"/>
    <w:rsid w:val="006B7654"/>
    <w:rsid w:val="006C1A20"/>
    <w:rsid w:val="006C732A"/>
    <w:rsid w:val="006D128A"/>
    <w:rsid w:val="006D18E0"/>
    <w:rsid w:val="006D292F"/>
    <w:rsid w:val="006D7C39"/>
    <w:rsid w:val="006E06DE"/>
    <w:rsid w:val="006E0850"/>
    <w:rsid w:val="006E4AE5"/>
    <w:rsid w:val="006E712E"/>
    <w:rsid w:val="006E7445"/>
    <w:rsid w:val="006F55FB"/>
    <w:rsid w:val="006F5677"/>
    <w:rsid w:val="00704806"/>
    <w:rsid w:val="00705106"/>
    <w:rsid w:val="00706ADA"/>
    <w:rsid w:val="007137A7"/>
    <w:rsid w:val="00714500"/>
    <w:rsid w:val="007156EA"/>
    <w:rsid w:val="00721627"/>
    <w:rsid w:val="00721F94"/>
    <w:rsid w:val="00723255"/>
    <w:rsid w:val="00727DCB"/>
    <w:rsid w:val="007368A5"/>
    <w:rsid w:val="00737E01"/>
    <w:rsid w:val="007509DC"/>
    <w:rsid w:val="00750B4C"/>
    <w:rsid w:val="00755B3E"/>
    <w:rsid w:val="007573DC"/>
    <w:rsid w:val="00767F79"/>
    <w:rsid w:val="007755FF"/>
    <w:rsid w:val="00775AD3"/>
    <w:rsid w:val="00782AD0"/>
    <w:rsid w:val="00785B8F"/>
    <w:rsid w:val="00791205"/>
    <w:rsid w:val="00791C41"/>
    <w:rsid w:val="007924A5"/>
    <w:rsid w:val="007965C2"/>
    <w:rsid w:val="007972DC"/>
    <w:rsid w:val="007A1401"/>
    <w:rsid w:val="007A331A"/>
    <w:rsid w:val="007B0BD6"/>
    <w:rsid w:val="007B7ABB"/>
    <w:rsid w:val="007C1567"/>
    <w:rsid w:val="007C3807"/>
    <w:rsid w:val="007C4A2E"/>
    <w:rsid w:val="007C6AF3"/>
    <w:rsid w:val="007C6D7D"/>
    <w:rsid w:val="007D3B72"/>
    <w:rsid w:val="007D400A"/>
    <w:rsid w:val="007E4E30"/>
    <w:rsid w:val="007E6198"/>
    <w:rsid w:val="007F4DBD"/>
    <w:rsid w:val="007F67DC"/>
    <w:rsid w:val="00802066"/>
    <w:rsid w:val="008045DD"/>
    <w:rsid w:val="008067AF"/>
    <w:rsid w:val="00822025"/>
    <w:rsid w:val="00822F45"/>
    <w:rsid w:val="00823E47"/>
    <w:rsid w:val="00824266"/>
    <w:rsid w:val="00830AB6"/>
    <w:rsid w:val="008359D2"/>
    <w:rsid w:val="008361B5"/>
    <w:rsid w:val="0084071D"/>
    <w:rsid w:val="00841272"/>
    <w:rsid w:val="00842ABB"/>
    <w:rsid w:val="00843C8C"/>
    <w:rsid w:val="00844018"/>
    <w:rsid w:val="00844AA5"/>
    <w:rsid w:val="008476C5"/>
    <w:rsid w:val="0085095B"/>
    <w:rsid w:val="008537F4"/>
    <w:rsid w:val="00861600"/>
    <w:rsid w:val="00863CEE"/>
    <w:rsid w:val="00865D62"/>
    <w:rsid w:val="0086765C"/>
    <w:rsid w:val="00872415"/>
    <w:rsid w:val="00873460"/>
    <w:rsid w:val="00875C6D"/>
    <w:rsid w:val="0087679D"/>
    <w:rsid w:val="00882599"/>
    <w:rsid w:val="008825BB"/>
    <w:rsid w:val="008845CA"/>
    <w:rsid w:val="00884F51"/>
    <w:rsid w:val="00890B4A"/>
    <w:rsid w:val="0089109F"/>
    <w:rsid w:val="00895894"/>
    <w:rsid w:val="00897634"/>
    <w:rsid w:val="008A3FB7"/>
    <w:rsid w:val="008A4BCB"/>
    <w:rsid w:val="008A6BA4"/>
    <w:rsid w:val="008A79BC"/>
    <w:rsid w:val="008B2303"/>
    <w:rsid w:val="008B3CF1"/>
    <w:rsid w:val="008B5C43"/>
    <w:rsid w:val="008B7946"/>
    <w:rsid w:val="008B7F41"/>
    <w:rsid w:val="008C5E26"/>
    <w:rsid w:val="008C68C7"/>
    <w:rsid w:val="008D1692"/>
    <w:rsid w:val="008D2641"/>
    <w:rsid w:val="008D646E"/>
    <w:rsid w:val="008E138E"/>
    <w:rsid w:val="008E69CD"/>
    <w:rsid w:val="008E7507"/>
    <w:rsid w:val="008F1D3A"/>
    <w:rsid w:val="008F463D"/>
    <w:rsid w:val="008F58F0"/>
    <w:rsid w:val="008F5B21"/>
    <w:rsid w:val="0090385E"/>
    <w:rsid w:val="00911937"/>
    <w:rsid w:val="009137AE"/>
    <w:rsid w:val="00913A9F"/>
    <w:rsid w:val="00914203"/>
    <w:rsid w:val="00914630"/>
    <w:rsid w:val="00916423"/>
    <w:rsid w:val="00933243"/>
    <w:rsid w:val="0093523D"/>
    <w:rsid w:val="0093614B"/>
    <w:rsid w:val="00946290"/>
    <w:rsid w:val="00947F42"/>
    <w:rsid w:val="00950523"/>
    <w:rsid w:val="00952626"/>
    <w:rsid w:val="00960714"/>
    <w:rsid w:val="00962847"/>
    <w:rsid w:val="00962B33"/>
    <w:rsid w:val="009656E2"/>
    <w:rsid w:val="00966E64"/>
    <w:rsid w:val="00967636"/>
    <w:rsid w:val="00967E86"/>
    <w:rsid w:val="0097061F"/>
    <w:rsid w:val="0097449F"/>
    <w:rsid w:val="00980182"/>
    <w:rsid w:val="00986686"/>
    <w:rsid w:val="00986AA0"/>
    <w:rsid w:val="00996518"/>
    <w:rsid w:val="009A0B35"/>
    <w:rsid w:val="009A2BCE"/>
    <w:rsid w:val="009A4F53"/>
    <w:rsid w:val="009A6735"/>
    <w:rsid w:val="009B0AB7"/>
    <w:rsid w:val="009B2AD0"/>
    <w:rsid w:val="009B33C3"/>
    <w:rsid w:val="009C1569"/>
    <w:rsid w:val="009D0453"/>
    <w:rsid w:val="009D09BE"/>
    <w:rsid w:val="009D213B"/>
    <w:rsid w:val="009D31E2"/>
    <w:rsid w:val="009E37A5"/>
    <w:rsid w:val="009E3DC6"/>
    <w:rsid w:val="00A01B86"/>
    <w:rsid w:val="00A023AC"/>
    <w:rsid w:val="00A06263"/>
    <w:rsid w:val="00A11E29"/>
    <w:rsid w:val="00A12678"/>
    <w:rsid w:val="00A131C8"/>
    <w:rsid w:val="00A13D83"/>
    <w:rsid w:val="00A17504"/>
    <w:rsid w:val="00A17C6E"/>
    <w:rsid w:val="00A208EE"/>
    <w:rsid w:val="00A24290"/>
    <w:rsid w:val="00A24785"/>
    <w:rsid w:val="00A24B03"/>
    <w:rsid w:val="00A2719F"/>
    <w:rsid w:val="00A275D0"/>
    <w:rsid w:val="00A27AC5"/>
    <w:rsid w:val="00A27BD8"/>
    <w:rsid w:val="00A30992"/>
    <w:rsid w:val="00A324A0"/>
    <w:rsid w:val="00A32576"/>
    <w:rsid w:val="00A32AF7"/>
    <w:rsid w:val="00A33DD2"/>
    <w:rsid w:val="00A366D8"/>
    <w:rsid w:val="00A37CE7"/>
    <w:rsid w:val="00A42A0C"/>
    <w:rsid w:val="00A434C1"/>
    <w:rsid w:val="00A47575"/>
    <w:rsid w:val="00A562D2"/>
    <w:rsid w:val="00A56853"/>
    <w:rsid w:val="00A606EA"/>
    <w:rsid w:val="00A6322E"/>
    <w:rsid w:val="00A662E1"/>
    <w:rsid w:val="00A67970"/>
    <w:rsid w:val="00A72F10"/>
    <w:rsid w:val="00A750B2"/>
    <w:rsid w:val="00A81A95"/>
    <w:rsid w:val="00A90E72"/>
    <w:rsid w:val="00A91842"/>
    <w:rsid w:val="00A91BA5"/>
    <w:rsid w:val="00A91EAE"/>
    <w:rsid w:val="00A93795"/>
    <w:rsid w:val="00A95F07"/>
    <w:rsid w:val="00A96284"/>
    <w:rsid w:val="00A96B18"/>
    <w:rsid w:val="00A96E9F"/>
    <w:rsid w:val="00AA0D34"/>
    <w:rsid w:val="00AA21DF"/>
    <w:rsid w:val="00AA3216"/>
    <w:rsid w:val="00AB25EF"/>
    <w:rsid w:val="00AB2BF2"/>
    <w:rsid w:val="00AB3658"/>
    <w:rsid w:val="00AB4E1C"/>
    <w:rsid w:val="00AB5918"/>
    <w:rsid w:val="00AC0F7A"/>
    <w:rsid w:val="00AC442A"/>
    <w:rsid w:val="00AC52CE"/>
    <w:rsid w:val="00AC6994"/>
    <w:rsid w:val="00AC6EFC"/>
    <w:rsid w:val="00AC7BA2"/>
    <w:rsid w:val="00AD081E"/>
    <w:rsid w:val="00AD1D1C"/>
    <w:rsid w:val="00AD1E07"/>
    <w:rsid w:val="00AD2D1E"/>
    <w:rsid w:val="00AD45E2"/>
    <w:rsid w:val="00AD46BD"/>
    <w:rsid w:val="00AD5D3D"/>
    <w:rsid w:val="00AE03B1"/>
    <w:rsid w:val="00AE1DCA"/>
    <w:rsid w:val="00AE756B"/>
    <w:rsid w:val="00AF3E3D"/>
    <w:rsid w:val="00AF60C5"/>
    <w:rsid w:val="00B0181A"/>
    <w:rsid w:val="00B04FC2"/>
    <w:rsid w:val="00B10107"/>
    <w:rsid w:val="00B12BC2"/>
    <w:rsid w:val="00B13C24"/>
    <w:rsid w:val="00B21196"/>
    <w:rsid w:val="00B2226F"/>
    <w:rsid w:val="00B257A0"/>
    <w:rsid w:val="00B25F3F"/>
    <w:rsid w:val="00B26837"/>
    <w:rsid w:val="00B305FF"/>
    <w:rsid w:val="00B32D14"/>
    <w:rsid w:val="00B33BC8"/>
    <w:rsid w:val="00B35E9A"/>
    <w:rsid w:val="00B36F4D"/>
    <w:rsid w:val="00B406B0"/>
    <w:rsid w:val="00B41CFF"/>
    <w:rsid w:val="00B432B3"/>
    <w:rsid w:val="00B45FB7"/>
    <w:rsid w:val="00B509D9"/>
    <w:rsid w:val="00B52096"/>
    <w:rsid w:val="00B6601A"/>
    <w:rsid w:val="00B7012F"/>
    <w:rsid w:val="00B71154"/>
    <w:rsid w:val="00B71F1A"/>
    <w:rsid w:val="00B736C3"/>
    <w:rsid w:val="00B813AC"/>
    <w:rsid w:val="00B813ED"/>
    <w:rsid w:val="00B850C6"/>
    <w:rsid w:val="00B851B5"/>
    <w:rsid w:val="00B85DBC"/>
    <w:rsid w:val="00B87DF9"/>
    <w:rsid w:val="00B925ED"/>
    <w:rsid w:val="00B926E3"/>
    <w:rsid w:val="00B9340A"/>
    <w:rsid w:val="00B94216"/>
    <w:rsid w:val="00B95016"/>
    <w:rsid w:val="00B959FE"/>
    <w:rsid w:val="00B976F4"/>
    <w:rsid w:val="00BA1C43"/>
    <w:rsid w:val="00BA30D9"/>
    <w:rsid w:val="00BA49C1"/>
    <w:rsid w:val="00BA6113"/>
    <w:rsid w:val="00BA68D1"/>
    <w:rsid w:val="00BB2F68"/>
    <w:rsid w:val="00BB6941"/>
    <w:rsid w:val="00BB743F"/>
    <w:rsid w:val="00BC0A8B"/>
    <w:rsid w:val="00BC125F"/>
    <w:rsid w:val="00BC3D2E"/>
    <w:rsid w:val="00BC4707"/>
    <w:rsid w:val="00BC48AD"/>
    <w:rsid w:val="00BC4DBC"/>
    <w:rsid w:val="00BE530C"/>
    <w:rsid w:val="00BE66DE"/>
    <w:rsid w:val="00BE7D6D"/>
    <w:rsid w:val="00BF1D46"/>
    <w:rsid w:val="00BF421B"/>
    <w:rsid w:val="00C00BAC"/>
    <w:rsid w:val="00C06556"/>
    <w:rsid w:val="00C1194D"/>
    <w:rsid w:val="00C16699"/>
    <w:rsid w:val="00C25702"/>
    <w:rsid w:val="00C272D7"/>
    <w:rsid w:val="00C304F5"/>
    <w:rsid w:val="00C30F68"/>
    <w:rsid w:val="00C31FD3"/>
    <w:rsid w:val="00C45230"/>
    <w:rsid w:val="00C45363"/>
    <w:rsid w:val="00C556E8"/>
    <w:rsid w:val="00C561FA"/>
    <w:rsid w:val="00C56CA9"/>
    <w:rsid w:val="00C60C08"/>
    <w:rsid w:val="00C64267"/>
    <w:rsid w:val="00C67EBB"/>
    <w:rsid w:val="00C7405E"/>
    <w:rsid w:val="00C755C6"/>
    <w:rsid w:val="00C85338"/>
    <w:rsid w:val="00C86826"/>
    <w:rsid w:val="00C920D8"/>
    <w:rsid w:val="00C976A6"/>
    <w:rsid w:val="00CA07C0"/>
    <w:rsid w:val="00CB615B"/>
    <w:rsid w:val="00CB744F"/>
    <w:rsid w:val="00CC3A5E"/>
    <w:rsid w:val="00CC47BA"/>
    <w:rsid w:val="00CC4E7D"/>
    <w:rsid w:val="00CC5AE1"/>
    <w:rsid w:val="00CC6A51"/>
    <w:rsid w:val="00CD0FCC"/>
    <w:rsid w:val="00CD2CBD"/>
    <w:rsid w:val="00CD73AD"/>
    <w:rsid w:val="00CE23B5"/>
    <w:rsid w:val="00CE6977"/>
    <w:rsid w:val="00CF0F9E"/>
    <w:rsid w:val="00CF2C04"/>
    <w:rsid w:val="00CF2F37"/>
    <w:rsid w:val="00CF4BAD"/>
    <w:rsid w:val="00CF4E6A"/>
    <w:rsid w:val="00CF589E"/>
    <w:rsid w:val="00CF5AAB"/>
    <w:rsid w:val="00D01734"/>
    <w:rsid w:val="00D03C16"/>
    <w:rsid w:val="00D077D5"/>
    <w:rsid w:val="00D10DEF"/>
    <w:rsid w:val="00D12B05"/>
    <w:rsid w:val="00D138A9"/>
    <w:rsid w:val="00D23684"/>
    <w:rsid w:val="00D24D3A"/>
    <w:rsid w:val="00D25F1C"/>
    <w:rsid w:val="00D30219"/>
    <w:rsid w:val="00D33AE2"/>
    <w:rsid w:val="00D41241"/>
    <w:rsid w:val="00D41D74"/>
    <w:rsid w:val="00D439F7"/>
    <w:rsid w:val="00D43CBD"/>
    <w:rsid w:val="00D458CC"/>
    <w:rsid w:val="00D465C7"/>
    <w:rsid w:val="00D53BD5"/>
    <w:rsid w:val="00D5709A"/>
    <w:rsid w:val="00D57C7D"/>
    <w:rsid w:val="00D57F0E"/>
    <w:rsid w:val="00D61CC3"/>
    <w:rsid w:val="00D6451E"/>
    <w:rsid w:val="00D64D12"/>
    <w:rsid w:val="00D729E6"/>
    <w:rsid w:val="00D741C2"/>
    <w:rsid w:val="00D74373"/>
    <w:rsid w:val="00D76D3B"/>
    <w:rsid w:val="00D90910"/>
    <w:rsid w:val="00D92927"/>
    <w:rsid w:val="00D92FD8"/>
    <w:rsid w:val="00D934B2"/>
    <w:rsid w:val="00D951D6"/>
    <w:rsid w:val="00D97615"/>
    <w:rsid w:val="00DA465F"/>
    <w:rsid w:val="00DA484E"/>
    <w:rsid w:val="00DA54A8"/>
    <w:rsid w:val="00DB7C5E"/>
    <w:rsid w:val="00DC0F98"/>
    <w:rsid w:val="00DC4C09"/>
    <w:rsid w:val="00DC710B"/>
    <w:rsid w:val="00DD2044"/>
    <w:rsid w:val="00DD30AF"/>
    <w:rsid w:val="00DD413C"/>
    <w:rsid w:val="00DE1C2E"/>
    <w:rsid w:val="00DE1DD7"/>
    <w:rsid w:val="00DE232E"/>
    <w:rsid w:val="00DE24DE"/>
    <w:rsid w:val="00DE354D"/>
    <w:rsid w:val="00DE6B60"/>
    <w:rsid w:val="00DF3B06"/>
    <w:rsid w:val="00DF4524"/>
    <w:rsid w:val="00DF4BD7"/>
    <w:rsid w:val="00DF5096"/>
    <w:rsid w:val="00E0139D"/>
    <w:rsid w:val="00E0201C"/>
    <w:rsid w:val="00E10342"/>
    <w:rsid w:val="00E14E39"/>
    <w:rsid w:val="00E177D8"/>
    <w:rsid w:val="00E2239E"/>
    <w:rsid w:val="00E24AEF"/>
    <w:rsid w:val="00E27DB2"/>
    <w:rsid w:val="00E3162E"/>
    <w:rsid w:val="00E32CA9"/>
    <w:rsid w:val="00E34068"/>
    <w:rsid w:val="00E34C71"/>
    <w:rsid w:val="00E36E0C"/>
    <w:rsid w:val="00E42328"/>
    <w:rsid w:val="00E431E5"/>
    <w:rsid w:val="00E43D61"/>
    <w:rsid w:val="00E44455"/>
    <w:rsid w:val="00E5101A"/>
    <w:rsid w:val="00E5366E"/>
    <w:rsid w:val="00E54ED2"/>
    <w:rsid w:val="00E63E86"/>
    <w:rsid w:val="00E70860"/>
    <w:rsid w:val="00E722FA"/>
    <w:rsid w:val="00E72AA3"/>
    <w:rsid w:val="00E76BEF"/>
    <w:rsid w:val="00E76ECC"/>
    <w:rsid w:val="00E81ADC"/>
    <w:rsid w:val="00E84728"/>
    <w:rsid w:val="00E848D4"/>
    <w:rsid w:val="00E93A50"/>
    <w:rsid w:val="00EA1008"/>
    <w:rsid w:val="00EA127A"/>
    <w:rsid w:val="00EA7172"/>
    <w:rsid w:val="00EB695E"/>
    <w:rsid w:val="00EB7669"/>
    <w:rsid w:val="00EB7D68"/>
    <w:rsid w:val="00EC1BCE"/>
    <w:rsid w:val="00EC68AF"/>
    <w:rsid w:val="00EC6B08"/>
    <w:rsid w:val="00ED682C"/>
    <w:rsid w:val="00EE3FFE"/>
    <w:rsid w:val="00EE4A7E"/>
    <w:rsid w:val="00EF1548"/>
    <w:rsid w:val="00EF23DC"/>
    <w:rsid w:val="00EF295F"/>
    <w:rsid w:val="00EF2B9A"/>
    <w:rsid w:val="00F01A3F"/>
    <w:rsid w:val="00F04160"/>
    <w:rsid w:val="00F0607A"/>
    <w:rsid w:val="00F11936"/>
    <w:rsid w:val="00F12743"/>
    <w:rsid w:val="00F2172C"/>
    <w:rsid w:val="00F25D9A"/>
    <w:rsid w:val="00F27E09"/>
    <w:rsid w:val="00F3177E"/>
    <w:rsid w:val="00F35260"/>
    <w:rsid w:val="00F40AA0"/>
    <w:rsid w:val="00F41AAE"/>
    <w:rsid w:val="00F44A51"/>
    <w:rsid w:val="00F544BD"/>
    <w:rsid w:val="00F5486C"/>
    <w:rsid w:val="00F56C08"/>
    <w:rsid w:val="00F60E0B"/>
    <w:rsid w:val="00F670AF"/>
    <w:rsid w:val="00F705CE"/>
    <w:rsid w:val="00F7125C"/>
    <w:rsid w:val="00F7337D"/>
    <w:rsid w:val="00F74966"/>
    <w:rsid w:val="00F751EC"/>
    <w:rsid w:val="00F86631"/>
    <w:rsid w:val="00F872B7"/>
    <w:rsid w:val="00F9210B"/>
    <w:rsid w:val="00F94179"/>
    <w:rsid w:val="00F966AE"/>
    <w:rsid w:val="00FA1146"/>
    <w:rsid w:val="00FA1C59"/>
    <w:rsid w:val="00FA5720"/>
    <w:rsid w:val="00FB20F9"/>
    <w:rsid w:val="00FB29AD"/>
    <w:rsid w:val="00FB2C88"/>
    <w:rsid w:val="00FB513F"/>
    <w:rsid w:val="00FB59E7"/>
    <w:rsid w:val="00FC262E"/>
    <w:rsid w:val="00FC70A0"/>
    <w:rsid w:val="00FD0E5C"/>
    <w:rsid w:val="00FD7A1A"/>
    <w:rsid w:val="00FE1961"/>
    <w:rsid w:val="00FE5860"/>
    <w:rsid w:val="00FE59A6"/>
    <w:rsid w:val="00FF0A14"/>
    <w:rsid w:val="00FF46E9"/>
    <w:rsid w:val="00FF5138"/>
    <w:rsid w:val="00FF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B4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">
    <w:name w:val="Estilo"/>
    <w:rsid w:val="004A2B4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4A2B4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A2B4D"/>
    <w:rPr>
      <w:rFonts w:ascii="Calibri" w:eastAsia="Times New Roman" w:hAnsi="Calibri" w:cs="Times New Roman"/>
      <w:lang w:val="es-MX" w:eastAsia="es-MX"/>
    </w:rPr>
  </w:style>
  <w:style w:type="character" w:styleId="Nmerodepgina">
    <w:name w:val="page number"/>
    <w:basedOn w:val="Fuentedeprrafopredeter"/>
    <w:rsid w:val="004A2B4D"/>
  </w:style>
  <w:style w:type="paragraph" w:styleId="Encabezado">
    <w:name w:val="header"/>
    <w:basedOn w:val="Normal"/>
    <w:link w:val="EncabezadoCar"/>
    <w:uiPriority w:val="99"/>
    <w:unhideWhenUsed/>
    <w:rsid w:val="004A2B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4A2B4D"/>
    <w:rPr>
      <w:rFonts w:ascii="Calibri" w:eastAsia="Times New Roman" w:hAnsi="Calibri" w:cs="Times New Roman"/>
      <w:lang w:val="es-MX" w:eastAsia="es-MX"/>
    </w:rPr>
  </w:style>
  <w:style w:type="paragraph" w:styleId="Prrafodelista">
    <w:name w:val="List Paragraph"/>
    <w:basedOn w:val="Normal"/>
    <w:uiPriority w:val="34"/>
    <w:qFormat/>
    <w:rsid w:val="00FE196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0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3ED2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uiPriority w:val="99"/>
    <w:unhideWhenUsed/>
    <w:rsid w:val="001560E4"/>
    <w:rPr>
      <w:color w:val="0000FF"/>
      <w:u w:val="single"/>
    </w:rPr>
  </w:style>
  <w:style w:type="paragraph" w:styleId="Revisin">
    <w:name w:val="Revision"/>
    <w:hidden/>
    <w:uiPriority w:val="99"/>
    <w:semiHidden/>
    <w:rsid w:val="00F705CE"/>
    <w:rPr>
      <w:rFonts w:eastAsia="Times New Roman"/>
      <w:sz w:val="22"/>
      <w:szCs w:val="22"/>
    </w:rPr>
  </w:style>
  <w:style w:type="character" w:customStyle="1" w:styleId="unnamedstyle01char">
    <w:name w:val="unnamedstyle01__char"/>
    <w:rsid w:val="006E7445"/>
  </w:style>
  <w:style w:type="paragraph" w:styleId="Textosinformato">
    <w:name w:val="Plain Text"/>
    <w:basedOn w:val="Normal"/>
    <w:link w:val="TextosinformatoCar"/>
    <w:uiPriority w:val="99"/>
    <w:semiHidden/>
    <w:unhideWhenUsed/>
    <w:rsid w:val="005E6716"/>
    <w:pPr>
      <w:spacing w:after="0" w:line="240" w:lineRule="auto"/>
    </w:pPr>
    <w:rPr>
      <w:rFonts w:eastAsia="Calibri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semiHidden/>
    <w:rsid w:val="005E6716"/>
    <w:rPr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233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unhideWhenUsed/>
    <w:rsid w:val="001854C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854C5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4C5"/>
    <w:rPr>
      <w:rFonts w:ascii="Times New Roman" w:eastAsia="Times New Roman" w:hAnsi="Times New Roman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47B56"/>
    <w:rPr>
      <w:color w:val="808080"/>
    </w:rPr>
  </w:style>
  <w:style w:type="character" w:customStyle="1" w:styleId="Estilo1">
    <w:name w:val="Estilo1"/>
    <w:basedOn w:val="Fuentedeprrafopredeter"/>
    <w:uiPriority w:val="1"/>
    <w:rsid w:val="0033387E"/>
    <w:rPr>
      <w:rFonts w:ascii="Tahoma" w:hAnsi="Tahom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42BB1DE913249FB909CB7925EF24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1D7E1-448A-4025-A387-CD1E79D7AC0C}"/>
      </w:docPartPr>
      <w:docPartBody>
        <w:p w:rsidR="00F3332F" w:rsidRDefault="00731F25">
          <w:pPr>
            <w:pStyle w:val="742BB1DE913249FB909CB7925EF24B78"/>
          </w:pPr>
          <w:r w:rsidRPr="00E8531D">
            <w:rPr>
              <w:rStyle w:val="Textodelmarcadordeposicin"/>
            </w:rPr>
            <w:t>Elija un elemento.</w:t>
          </w:r>
        </w:p>
      </w:docPartBody>
    </w:docPart>
    <w:docPart>
      <w:docPartPr>
        <w:name w:val="867E17D5FAE94EE0BA823573ECB4A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B345D-AEC5-483C-8515-88EC169B6B86}"/>
      </w:docPartPr>
      <w:docPartBody>
        <w:p w:rsidR="00F3332F" w:rsidRDefault="00731F25">
          <w:pPr>
            <w:pStyle w:val="867E17D5FAE94EE0BA823573ECB4A924"/>
          </w:pPr>
          <w:r w:rsidRPr="00E8531D">
            <w:rPr>
              <w:rStyle w:val="Textodelmarcadordeposicin"/>
            </w:rPr>
            <w:t>Elija un elemento.</w:t>
          </w:r>
        </w:p>
      </w:docPartBody>
    </w:docPart>
    <w:docPart>
      <w:docPartPr>
        <w:name w:val="B6977ECA71FF4D80B2DE40C3AE535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3A320-76F0-49F8-8CD8-09029D965A16}"/>
      </w:docPartPr>
      <w:docPartBody>
        <w:p w:rsidR="00F3332F" w:rsidRDefault="00731F25">
          <w:pPr>
            <w:pStyle w:val="B6977ECA71FF4D80B2DE40C3AE535979"/>
          </w:pPr>
          <w:r w:rsidRPr="00E8531D">
            <w:rPr>
              <w:rStyle w:val="Textodelmarcadordeposicin"/>
            </w:rPr>
            <w:t>Elija un elemento.</w:t>
          </w:r>
        </w:p>
      </w:docPartBody>
    </w:docPart>
    <w:docPart>
      <w:docPartPr>
        <w:name w:val="38208C63F1E64D809FB9AE31C1FD5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47FD9-C1C4-460A-A0F7-6B573119D05C}"/>
      </w:docPartPr>
      <w:docPartBody>
        <w:p w:rsidR="00F3332F" w:rsidRDefault="00731F25">
          <w:pPr>
            <w:pStyle w:val="38208C63F1E64D809FB9AE31C1FD56F1"/>
          </w:pPr>
          <w:r w:rsidRPr="00E8531D">
            <w:rPr>
              <w:rStyle w:val="Textodelmarcadordeposicin"/>
            </w:rPr>
            <w:t>Elija un elemento.</w:t>
          </w:r>
        </w:p>
      </w:docPartBody>
    </w:docPart>
    <w:docPart>
      <w:docPartPr>
        <w:name w:val="294FF462841F4BFA955E965C78387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612DB-AF93-4A15-8C3F-E5AC910394C6}"/>
      </w:docPartPr>
      <w:docPartBody>
        <w:p w:rsidR="00F3332F" w:rsidRDefault="00731F25">
          <w:pPr>
            <w:pStyle w:val="294FF462841F4BFA955E965C78387547"/>
          </w:pPr>
          <w:r w:rsidRPr="00E8531D">
            <w:rPr>
              <w:rStyle w:val="Textodelmarcadordeposicin"/>
            </w:rPr>
            <w:t>Elija un elemento.</w:t>
          </w:r>
        </w:p>
      </w:docPartBody>
    </w:docPart>
    <w:docPart>
      <w:docPartPr>
        <w:name w:val="FB4E231F46E94A7AB5C8BDF567680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6CD4-F786-4232-A640-B3A44D1B2266}"/>
      </w:docPartPr>
      <w:docPartBody>
        <w:p w:rsidR="00F3332F" w:rsidRDefault="00731F25">
          <w:pPr>
            <w:pStyle w:val="FB4E231F46E94A7AB5C8BDF567680A54"/>
          </w:pPr>
          <w:r w:rsidRPr="00E8531D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F25"/>
    <w:rsid w:val="00226159"/>
    <w:rsid w:val="00731F25"/>
    <w:rsid w:val="00F3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742BB1DE913249FB909CB7925EF24B78">
    <w:name w:val="742BB1DE913249FB909CB7925EF24B78"/>
  </w:style>
  <w:style w:type="paragraph" w:customStyle="1" w:styleId="867E17D5FAE94EE0BA823573ECB4A924">
    <w:name w:val="867E17D5FAE94EE0BA823573ECB4A924"/>
  </w:style>
  <w:style w:type="paragraph" w:customStyle="1" w:styleId="B6977ECA71FF4D80B2DE40C3AE535979">
    <w:name w:val="B6977ECA71FF4D80B2DE40C3AE535979"/>
  </w:style>
  <w:style w:type="paragraph" w:customStyle="1" w:styleId="38208C63F1E64D809FB9AE31C1FD56F1">
    <w:name w:val="38208C63F1E64D809FB9AE31C1FD56F1"/>
  </w:style>
  <w:style w:type="paragraph" w:customStyle="1" w:styleId="294FF462841F4BFA955E965C78387547">
    <w:name w:val="294FF462841F4BFA955E965C78387547"/>
  </w:style>
  <w:style w:type="paragraph" w:customStyle="1" w:styleId="FB4E231F46E94A7AB5C8BDF567680A54">
    <w:name w:val="FB4E231F46E94A7AB5C8BDF567680A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F45F9-75A2-4524-B583-9BBF9FC2D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TARIMORO</Template>
  <TotalTime>1</TotalTime>
  <Pages>4</Pages>
  <Words>1411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</Company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ITESI</dc:creator>
  <cp:keywords/>
  <cp:lastModifiedBy>EVENTOS</cp:lastModifiedBy>
  <cp:revision>3</cp:revision>
  <cp:lastPrinted>2020-03-10T15:24:00Z</cp:lastPrinted>
  <dcterms:created xsi:type="dcterms:W3CDTF">2020-12-29T03:05:00Z</dcterms:created>
  <dcterms:modified xsi:type="dcterms:W3CDTF">2020-12-29T03:06:00Z</dcterms:modified>
</cp:coreProperties>
</file>